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B17BC" w14:textId="77777777" w:rsidR="00333752" w:rsidRDefault="00333752" w:rsidP="00333752">
      <w:pPr>
        <w:pStyle w:val="TOCHeading-Contemporary"/>
        <w:jc w:val="center"/>
      </w:pPr>
      <w:r>
        <w:t>Contact us at:</w:t>
      </w:r>
    </w:p>
    <w:p w14:paraId="222A6B54" w14:textId="77777777" w:rsidR="00333752" w:rsidRDefault="00333752" w:rsidP="00333752">
      <w:pPr>
        <w:pStyle w:val="BodyText-Contemporary"/>
        <w:jc w:val="center"/>
        <w:rPr>
          <w:rFonts w:ascii="Arial" w:hAnsi="Arial" w:cs="Arial"/>
          <w:sz w:val="22"/>
        </w:rPr>
      </w:pPr>
    </w:p>
    <w:p w14:paraId="50643BCC" w14:textId="77777777" w:rsidR="00333752" w:rsidRPr="00FC58A5" w:rsidRDefault="00333752" w:rsidP="00333752">
      <w:pPr>
        <w:pStyle w:val="BodyText-Contemporary"/>
        <w:jc w:val="center"/>
        <w:rPr>
          <w:rFonts w:ascii="Arial" w:hAnsi="Arial" w:cs="Arial"/>
          <w:sz w:val="22"/>
        </w:rPr>
      </w:pPr>
      <w:r w:rsidRPr="00FC58A5">
        <w:rPr>
          <w:rFonts w:ascii="Arial" w:hAnsi="Arial" w:cs="Arial"/>
          <w:sz w:val="22"/>
        </w:rPr>
        <w:t>200 Kenilworth Ave S.</w:t>
      </w:r>
    </w:p>
    <w:p w14:paraId="3056E97C" w14:textId="01A732F2" w:rsidR="00333752" w:rsidRPr="00FC58A5" w:rsidRDefault="00333752" w:rsidP="00333752">
      <w:pPr>
        <w:pStyle w:val="BodyText-Contemporary"/>
        <w:jc w:val="center"/>
        <w:rPr>
          <w:rFonts w:ascii="Arial" w:hAnsi="Arial" w:cs="Arial"/>
          <w:sz w:val="22"/>
        </w:rPr>
      </w:pPr>
      <w:r w:rsidRPr="00FC58A5">
        <w:rPr>
          <w:rFonts w:ascii="Arial" w:hAnsi="Arial" w:cs="Arial"/>
          <w:sz w:val="22"/>
        </w:rPr>
        <w:t>P.O. Box 314</w:t>
      </w:r>
    </w:p>
    <w:p w14:paraId="114814DD" w14:textId="3148C993" w:rsidR="00333752" w:rsidRPr="00FC58A5" w:rsidRDefault="00333752" w:rsidP="00333752">
      <w:pPr>
        <w:pStyle w:val="BodyText-Contemporary"/>
        <w:jc w:val="center"/>
        <w:rPr>
          <w:rFonts w:ascii="Arial" w:hAnsi="Arial" w:cs="Arial"/>
          <w:sz w:val="22"/>
        </w:rPr>
      </w:pPr>
      <w:r w:rsidRPr="00FC58A5">
        <w:rPr>
          <w:rFonts w:ascii="Arial" w:hAnsi="Arial" w:cs="Arial"/>
          <w:sz w:val="22"/>
        </w:rPr>
        <w:t>Lanesboro, MN 55949</w:t>
      </w:r>
    </w:p>
    <w:p w14:paraId="15551B75" w14:textId="236D1F49" w:rsidR="00333752" w:rsidRPr="00FC58A5" w:rsidRDefault="00333752" w:rsidP="00333752">
      <w:pPr>
        <w:pStyle w:val="BodyText-Contemporary"/>
        <w:jc w:val="center"/>
        <w:rPr>
          <w:rFonts w:ascii="Arial" w:hAnsi="Arial" w:cs="Arial"/>
          <w:sz w:val="22"/>
        </w:rPr>
      </w:pPr>
      <w:r w:rsidRPr="00FC58A5">
        <w:rPr>
          <w:rFonts w:ascii="Arial" w:hAnsi="Arial" w:cs="Arial"/>
          <w:sz w:val="22"/>
        </w:rPr>
        <w:t>507-467-3344</w:t>
      </w:r>
    </w:p>
    <w:p w14:paraId="7D0B21AE" w14:textId="5E24F0B1" w:rsidR="00333752" w:rsidRPr="007B3370" w:rsidRDefault="00000000" w:rsidP="00333752">
      <w:pPr>
        <w:pStyle w:val="BodyText-Contemporary"/>
        <w:jc w:val="center"/>
        <w:rPr>
          <w:rFonts w:ascii="Arial" w:hAnsi="Arial" w:cs="Arial"/>
          <w:sz w:val="22"/>
        </w:rPr>
      </w:pPr>
      <w:hyperlink r:id="rId8" w:history="1">
        <w:r w:rsidR="007B3370" w:rsidRPr="007B3370">
          <w:rPr>
            <w:rStyle w:val="Hyperlink"/>
            <w:rFonts w:ascii="Arial" w:hAnsi="Arial" w:cs="Arial"/>
            <w:color w:val="auto"/>
            <w:sz w:val="22"/>
            <w:u w:val="none"/>
          </w:rPr>
          <w:t>bethlehem@acegroup.cc</w:t>
        </w:r>
      </w:hyperlink>
    </w:p>
    <w:p w14:paraId="44808FFC" w14:textId="5EEF3026" w:rsidR="007B3370" w:rsidRPr="00FC58A5" w:rsidRDefault="007B3370" w:rsidP="00333752">
      <w:pPr>
        <w:pStyle w:val="BodyText-Contemporary"/>
        <w:jc w:val="center"/>
        <w:rPr>
          <w:rFonts w:ascii="Arial" w:hAnsi="Arial" w:cs="Arial"/>
          <w:sz w:val="22"/>
        </w:rPr>
      </w:pPr>
      <w:r w:rsidRPr="007B3370">
        <w:rPr>
          <w:rFonts w:ascii="Arial" w:hAnsi="Arial" w:cs="Arial"/>
          <w:sz w:val="22"/>
          <w:u w:val="single"/>
        </w:rPr>
        <w:t>Facebook</w:t>
      </w:r>
      <w:r>
        <w:rPr>
          <w:rFonts w:ascii="Arial" w:hAnsi="Arial" w:cs="Arial"/>
          <w:sz w:val="22"/>
        </w:rPr>
        <w:t>: Bethlehem Lutheran Church, Lanesboro</w:t>
      </w:r>
    </w:p>
    <w:p w14:paraId="2F1809AC" w14:textId="1617B386" w:rsidR="00333752" w:rsidRDefault="00333752" w:rsidP="00333752">
      <w:pPr>
        <w:pStyle w:val="BodyText-Contemporary"/>
        <w:jc w:val="center"/>
        <w:rPr>
          <w:rFonts w:ascii="Arial" w:hAnsi="Arial" w:cs="Arial"/>
          <w:sz w:val="22"/>
        </w:rPr>
      </w:pPr>
    </w:p>
    <w:p w14:paraId="61BE377D" w14:textId="59638F0D" w:rsidR="00D248D8" w:rsidRDefault="00D248D8" w:rsidP="00333752">
      <w:pPr>
        <w:pStyle w:val="BodyText-Contemporary"/>
        <w:jc w:val="center"/>
        <w:rPr>
          <w:rFonts w:ascii="Arial" w:hAnsi="Arial" w:cs="Arial"/>
          <w:sz w:val="22"/>
        </w:rPr>
      </w:pPr>
    </w:p>
    <w:p w14:paraId="5B73BAFD" w14:textId="01D970E1" w:rsidR="00D248D8" w:rsidRDefault="00D248D8" w:rsidP="00333752">
      <w:pPr>
        <w:pStyle w:val="BodyText-Contemporary"/>
        <w:jc w:val="center"/>
        <w:rPr>
          <w:rFonts w:ascii="Arial" w:hAnsi="Arial" w:cs="Arial"/>
          <w:sz w:val="22"/>
        </w:rPr>
      </w:pPr>
    </w:p>
    <w:p w14:paraId="0DCC099C" w14:textId="67995D0B" w:rsidR="00D248D8" w:rsidRDefault="00D248D8" w:rsidP="00333752">
      <w:pPr>
        <w:pStyle w:val="BodyText-Contemporary"/>
        <w:jc w:val="center"/>
        <w:rPr>
          <w:rFonts w:ascii="Arial" w:hAnsi="Arial" w:cs="Arial"/>
          <w:sz w:val="22"/>
        </w:rPr>
      </w:pPr>
    </w:p>
    <w:p w14:paraId="019368C2" w14:textId="77777777" w:rsidR="00D248D8" w:rsidRPr="00040E0C" w:rsidRDefault="00D248D8" w:rsidP="00333752">
      <w:pPr>
        <w:pStyle w:val="BodyText-Contemporary"/>
        <w:jc w:val="center"/>
        <w:rPr>
          <w:rFonts w:ascii="Arial" w:hAnsi="Arial" w:cs="Arial"/>
          <w:sz w:val="22"/>
        </w:rPr>
      </w:pPr>
    </w:p>
    <w:p w14:paraId="4837CFE5" w14:textId="1A30D95F" w:rsidR="007119C9" w:rsidRPr="00DB0925" w:rsidRDefault="0007347B" w:rsidP="0007347B">
      <w:pPr>
        <w:pStyle w:val="BodyText-Contemporary"/>
        <w:jc w:val="center"/>
        <w:rPr>
          <w:b/>
          <w:sz w:val="22"/>
        </w:rPr>
      </w:pPr>
      <w:r w:rsidRPr="00DB0925">
        <w:rPr>
          <w:b/>
          <w:sz w:val="22"/>
        </w:rPr>
        <w:t xml:space="preserve">Daylight Saving Time ends Sunday, November </w:t>
      </w:r>
      <w:r w:rsidR="002C2B17">
        <w:rPr>
          <w:b/>
          <w:sz w:val="22"/>
        </w:rPr>
        <w:t>6</w:t>
      </w:r>
    </w:p>
    <w:p w14:paraId="202F57D0" w14:textId="56DA6300" w:rsidR="00707BE8" w:rsidRDefault="00707BE8">
      <w:pPr>
        <w:pStyle w:val="BodyText-Contemporary"/>
        <w:rPr>
          <w:sz w:val="22"/>
        </w:rPr>
      </w:pPr>
    </w:p>
    <w:p w14:paraId="53489550" w14:textId="77777777" w:rsidR="007119C9" w:rsidRDefault="007119C9">
      <w:pPr>
        <w:pStyle w:val="TOCHeading-Contemporary"/>
      </w:pPr>
      <w:r>
        <w:t>Inside this issue</w:t>
      </w:r>
    </w:p>
    <w:p w14:paraId="2294F43B" w14:textId="77777777" w:rsidR="007119C9" w:rsidRDefault="007119C9">
      <w:pPr>
        <w:pStyle w:val="TOCText-Contemporary"/>
      </w:pPr>
    </w:p>
    <w:p w14:paraId="476A50ED" w14:textId="37EDC29E" w:rsidR="007119C9" w:rsidRPr="00E4039D" w:rsidRDefault="00345A7F">
      <w:pPr>
        <w:pStyle w:val="TOCText-Contemporary"/>
        <w:tabs>
          <w:tab w:val="right" w:leader="dot" w:pos="2430"/>
        </w:tabs>
        <w:rPr>
          <w:sz w:val="20"/>
        </w:rPr>
      </w:pPr>
      <w:r>
        <w:rPr>
          <w:sz w:val="20"/>
        </w:rPr>
        <w:t>Service Opportunities</w:t>
      </w:r>
      <w:r w:rsidR="007119C9" w:rsidRPr="00E4039D">
        <w:rPr>
          <w:sz w:val="20"/>
        </w:rPr>
        <w:tab/>
        <w:t>2</w:t>
      </w:r>
    </w:p>
    <w:p w14:paraId="54AF779A" w14:textId="751FD53E" w:rsidR="007119C9" w:rsidRPr="00E4039D" w:rsidRDefault="007119C9">
      <w:pPr>
        <w:pStyle w:val="TOCText-Contemporary"/>
        <w:tabs>
          <w:tab w:val="right" w:leader="dot" w:pos="2430"/>
        </w:tabs>
      </w:pPr>
    </w:p>
    <w:p w14:paraId="6A8C312D" w14:textId="51AC3EBD" w:rsidR="007119C9" w:rsidRPr="00E4039D" w:rsidRDefault="007B3370">
      <w:pPr>
        <w:pStyle w:val="TOCText-Contemporary"/>
        <w:tabs>
          <w:tab w:val="right" w:leader="dot" w:pos="2430"/>
        </w:tabs>
        <w:rPr>
          <w:sz w:val="20"/>
        </w:rPr>
      </w:pPr>
      <w:r>
        <w:rPr>
          <w:sz w:val="20"/>
        </w:rPr>
        <w:t>Prayer List</w:t>
      </w:r>
      <w:r w:rsidR="007119C9" w:rsidRPr="00E4039D">
        <w:rPr>
          <w:sz w:val="20"/>
        </w:rPr>
        <w:tab/>
      </w:r>
      <w:r w:rsidR="009A0FE9" w:rsidRPr="00E4039D">
        <w:rPr>
          <w:sz w:val="20"/>
        </w:rPr>
        <w:t>3</w:t>
      </w:r>
    </w:p>
    <w:p w14:paraId="1F476A36" w14:textId="77777777" w:rsidR="007119C9" w:rsidRPr="00E4039D" w:rsidRDefault="007119C9">
      <w:pPr>
        <w:pStyle w:val="TOCText-Contemporary"/>
        <w:tabs>
          <w:tab w:val="right" w:leader="dot" w:pos="2430"/>
        </w:tabs>
      </w:pPr>
    </w:p>
    <w:p w14:paraId="11C24B73" w14:textId="6A77456F" w:rsidR="008775DF" w:rsidRPr="00E4039D" w:rsidRDefault="007B3370">
      <w:pPr>
        <w:pStyle w:val="TOCText-Contemporary"/>
        <w:tabs>
          <w:tab w:val="right" w:leader="dot" w:pos="2430"/>
        </w:tabs>
        <w:rPr>
          <w:sz w:val="20"/>
        </w:rPr>
      </w:pPr>
      <w:r>
        <w:rPr>
          <w:sz w:val="20"/>
        </w:rPr>
        <w:t>WELCA News</w:t>
      </w:r>
      <w:r w:rsidR="008775DF" w:rsidRPr="00E4039D">
        <w:rPr>
          <w:sz w:val="20"/>
        </w:rPr>
        <w:tab/>
        <w:t>4</w:t>
      </w:r>
    </w:p>
    <w:p w14:paraId="65D5263C" w14:textId="61E46E78" w:rsidR="008775DF" w:rsidRPr="00E4039D" w:rsidRDefault="008775DF">
      <w:pPr>
        <w:pStyle w:val="TOCText-Contemporary"/>
        <w:tabs>
          <w:tab w:val="right" w:leader="dot" w:pos="2430"/>
        </w:tabs>
        <w:rPr>
          <w:szCs w:val="18"/>
        </w:rPr>
      </w:pPr>
    </w:p>
    <w:p w14:paraId="3D28B320" w14:textId="42561789" w:rsidR="007119C9" w:rsidRPr="00E4039D" w:rsidRDefault="007119C9">
      <w:pPr>
        <w:pStyle w:val="TOCText-Contemporary"/>
        <w:tabs>
          <w:tab w:val="right" w:leader="dot" w:pos="2430"/>
        </w:tabs>
        <w:rPr>
          <w:sz w:val="20"/>
        </w:rPr>
      </w:pPr>
    </w:p>
    <w:p w14:paraId="5D6C989B" w14:textId="77777777" w:rsidR="007119C9" w:rsidRPr="00E4039D" w:rsidRDefault="007119C9">
      <w:pPr>
        <w:pStyle w:val="TOCText-Contemporary"/>
        <w:tabs>
          <w:tab w:val="right" w:leader="dot" w:pos="2430"/>
        </w:tabs>
      </w:pPr>
    </w:p>
    <w:p w14:paraId="2A27652D" w14:textId="77777777" w:rsidR="009A0FE9" w:rsidRPr="00E4039D" w:rsidRDefault="009A0FE9">
      <w:pPr>
        <w:pStyle w:val="TOCText-Contemporary"/>
        <w:tabs>
          <w:tab w:val="right" w:leader="dot" w:pos="2430"/>
        </w:tabs>
        <w:rPr>
          <w:szCs w:val="18"/>
        </w:rPr>
      </w:pPr>
    </w:p>
    <w:p w14:paraId="44613448" w14:textId="75A8F620" w:rsidR="001C6AB1" w:rsidRDefault="001C6AB1" w:rsidP="00141053">
      <w:pPr>
        <w:pStyle w:val="TOCText-Contemporary"/>
        <w:tabs>
          <w:tab w:val="right" w:leader="dot" w:pos="2430"/>
        </w:tabs>
        <w:rPr>
          <w:color w:val="000000"/>
          <w:sz w:val="20"/>
        </w:rPr>
      </w:pPr>
    </w:p>
    <w:p w14:paraId="6DF72973" w14:textId="3DFE1C7C" w:rsidR="00D248D8" w:rsidRDefault="00D248D8" w:rsidP="00141053">
      <w:pPr>
        <w:pStyle w:val="TOCText-Contemporary"/>
        <w:tabs>
          <w:tab w:val="right" w:leader="dot" w:pos="2430"/>
        </w:tabs>
        <w:rPr>
          <w:color w:val="000000"/>
          <w:sz w:val="20"/>
        </w:rPr>
      </w:pPr>
    </w:p>
    <w:p w14:paraId="589796B0" w14:textId="10EBDF45" w:rsidR="00D248D8" w:rsidRDefault="008B6827" w:rsidP="00141053">
      <w:pPr>
        <w:pStyle w:val="TOCText-Contemporary"/>
        <w:tabs>
          <w:tab w:val="right" w:leader="dot" w:pos="2430"/>
        </w:tabs>
        <w:rPr>
          <w:noProof/>
          <w:color w:val="000000"/>
          <w:sz w:val="20"/>
        </w:rPr>
      </w:pPr>
      <w:r>
        <w:rPr>
          <w:noProof/>
          <w:color w:val="000000"/>
          <w:sz w:val="20"/>
        </w:rPr>
        <w:drawing>
          <wp:anchor distT="0" distB="0" distL="114300" distR="114300" simplePos="0" relativeHeight="251673088" behindDoc="0" locked="0" layoutInCell="1" allowOverlap="1" wp14:anchorId="670AA730" wp14:editId="25F8FD30">
            <wp:simplePos x="0" y="0"/>
            <wp:positionH relativeFrom="margin">
              <wp:align>center</wp:align>
            </wp:positionH>
            <wp:positionV relativeFrom="paragraph">
              <wp:posOffset>1634490</wp:posOffset>
            </wp:positionV>
            <wp:extent cx="1563624" cy="1005840"/>
            <wp:effectExtent l="0" t="0" r="0" b="381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2"/>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63624"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5369E0" w14:textId="5D156DA8" w:rsidR="008B6827" w:rsidRDefault="008B6827" w:rsidP="00141053">
      <w:pPr>
        <w:pStyle w:val="TOCText-Contemporary"/>
        <w:tabs>
          <w:tab w:val="right" w:leader="dot" w:pos="2430"/>
        </w:tabs>
        <w:rPr>
          <w:noProof/>
          <w:color w:val="000000"/>
          <w:sz w:val="20"/>
        </w:rPr>
      </w:pPr>
    </w:p>
    <w:p w14:paraId="5C513DDA" w14:textId="13CEDD9E" w:rsidR="00D54FB0" w:rsidRPr="00C104EC" w:rsidRDefault="00404B20" w:rsidP="00D54FB0">
      <w:pPr>
        <w:pStyle w:val="Heading1"/>
        <w:spacing w:before="0" w:after="120"/>
        <w:rPr>
          <w:i/>
          <w:iCs/>
          <w:sz w:val="36"/>
          <w:szCs w:val="36"/>
        </w:rPr>
      </w:pPr>
      <w:r w:rsidRPr="00C104EC">
        <w:rPr>
          <w:sz w:val="36"/>
          <w:szCs w:val="36"/>
        </w:rPr>
        <w:t xml:space="preserve">Bethlehem’s Windsor Chop Drive-thru Dinner is </w:t>
      </w:r>
      <w:r w:rsidR="00D248D8" w:rsidRPr="00C104EC">
        <w:rPr>
          <w:sz w:val="36"/>
          <w:szCs w:val="36"/>
        </w:rPr>
        <w:t>Sunday</w:t>
      </w:r>
      <w:r w:rsidRPr="00C104EC">
        <w:rPr>
          <w:sz w:val="36"/>
          <w:szCs w:val="36"/>
        </w:rPr>
        <w:t>, November 13</w:t>
      </w:r>
    </w:p>
    <w:p w14:paraId="36695275" w14:textId="5547FB52" w:rsidR="00D54FB0" w:rsidRPr="00C104EC" w:rsidRDefault="00404B20" w:rsidP="00D54FB0">
      <w:pPr>
        <w:autoSpaceDE w:val="0"/>
        <w:autoSpaceDN w:val="0"/>
        <w:adjustRightInd w:val="0"/>
        <w:rPr>
          <w:sz w:val="22"/>
          <w:szCs w:val="22"/>
        </w:rPr>
      </w:pPr>
      <w:r w:rsidRPr="00C104EC">
        <w:rPr>
          <w:sz w:val="22"/>
          <w:szCs w:val="22"/>
        </w:rPr>
        <w:t>The c</w:t>
      </w:r>
      <w:r w:rsidR="00D54FB0" w:rsidRPr="00C104EC">
        <w:rPr>
          <w:sz w:val="22"/>
          <w:szCs w:val="22"/>
        </w:rPr>
        <w:t>hurch</w:t>
      </w:r>
      <w:r w:rsidRPr="00C104EC">
        <w:rPr>
          <w:sz w:val="22"/>
          <w:szCs w:val="22"/>
        </w:rPr>
        <w:t xml:space="preserve"> council is excited to resume a congregational fall dinner, albeit with a few new features.  </w:t>
      </w:r>
      <w:r w:rsidRPr="00C104EC">
        <w:rPr>
          <w:sz w:val="22"/>
          <w:szCs w:val="22"/>
          <w:u w:val="single"/>
        </w:rPr>
        <w:t xml:space="preserve">The dinner will be Sunday, November 13, 11:00 am to 2:00 pm, </w:t>
      </w:r>
      <w:r w:rsidRPr="00C104EC">
        <w:rPr>
          <w:b/>
          <w:bCs/>
          <w:sz w:val="22"/>
          <w:szCs w:val="22"/>
          <w:u w:val="single"/>
        </w:rPr>
        <w:t>drive-thru only</w:t>
      </w:r>
      <w:r w:rsidRPr="00C104EC">
        <w:rPr>
          <w:sz w:val="22"/>
          <w:szCs w:val="22"/>
        </w:rPr>
        <w:t>.  Cars will be directed down the alley and into the church parking lot, where you will pay and receive your meals.  The menu includes a freshly grilled Windsor smoked pork chop, baked potato, glazed carrots, dinner roll and apple crisp.</w:t>
      </w:r>
      <w:r w:rsidR="00D54FB0" w:rsidRPr="00C104EC">
        <w:rPr>
          <w:sz w:val="22"/>
          <w:szCs w:val="22"/>
        </w:rPr>
        <w:t xml:space="preserve"> </w:t>
      </w:r>
      <w:r w:rsidRPr="00C104EC">
        <w:rPr>
          <w:sz w:val="22"/>
          <w:szCs w:val="22"/>
        </w:rPr>
        <w:t xml:space="preserve"> Cost is $15 per meal.  </w:t>
      </w:r>
      <w:r w:rsidR="00C104EC" w:rsidRPr="00C104EC">
        <w:rPr>
          <w:sz w:val="22"/>
          <w:szCs w:val="22"/>
        </w:rPr>
        <w:t xml:space="preserve">We plan to </w:t>
      </w:r>
      <w:r w:rsidR="00C104EC" w:rsidRPr="00554264">
        <w:rPr>
          <w:sz w:val="22"/>
          <w:szCs w:val="22"/>
        </w:rPr>
        <w:t xml:space="preserve">sell 350 </w:t>
      </w:r>
      <w:r w:rsidR="00C104EC" w:rsidRPr="00C104EC">
        <w:rPr>
          <w:sz w:val="22"/>
          <w:szCs w:val="22"/>
        </w:rPr>
        <w:t>meals on a first come, first served basis.</w:t>
      </w:r>
    </w:p>
    <w:p w14:paraId="018D2AB3" w14:textId="77777777" w:rsidR="00D54FB0" w:rsidRPr="004D02F3" w:rsidRDefault="00D54FB0" w:rsidP="00D54FB0">
      <w:pPr>
        <w:autoSpaceDE w:val="0"/>
        <w:autoSpaceDN w:val="0"/>
        <w:adjustRightInd w:val="0"/>
        <w:rPr>
          <w:sz w:val="16"/>
          <w:szCs w:val="16"/>
        </w:rPr>
      </w:pPr>
    </w:p>
    <w:p w14:paraId="4A4239BB" w14:textId="77777777" w:rsidR="00C104EC" w:rsidRPr="004D02F3" w:rsidRDefault="00D54FB0" w:rsidP="00D54FB0">
      <w:pPr>
        <w:autoSpaceDE w:val="0"/>
        <w:autoSpaceDN w:val="0"/>
        <w:adjustRightInd w:val="0"/>
        <w:rPr>
          <w:sz w:val="22"/>
          <w:szCs w:val="22"/>
        </w:rPr>
      </w:pPr>
      <w:r w:rsidRPr="004D02F3">
        <w:rPr>
          <w:sz w:val="22"/>
          <w:szCs w:val="22"/>
        </w:rPr>
        <w:t xml:space="preserve">Please help </w:t>
      </w:r>
      <w:r w:rsidR="00C104EC" w:rsidRPr="004D02F3">
        <w:rPr>
          <w:sz w:val="22"/>
          <w:szCs w:val="22"/>
        </w:rPr>
        <w:t xml:space="preserve">spread the word about </w:t>
      </w:r>
      <w:r w:rsidRPr="004D02F3">
        <w:rPr>
          <w:sz w:val="22"/>
          <w:szCs w:val="22"/>
        </w:rPr>
        <w:t xml:space="preserve">our </w:t>
      </w:r>
      <w:r w:rsidR="00C104EC" w:rsidRPr="004D02F3">
        <w:rPr>
          <w:sz w:val="22"/>
          <w:szCs w:val="22"/>
        </w:rPr>
        <w:t xml:space="preserve">dinner!  If you would like to work on November 13 or help with preparations, please contact council president Dave </w:t>
      </w:r>
      <w:proofErr w:type="spellStart"/>
      <w:r w:rsidR="00C104EC" w:rsidRPr="004D02F3">
        <w:rPr>
          <w:sz w:val="22"/>
          <w:szCs w:val="22"/>
        </w:rPr>
        <w:t>Ruen</w:t>
      </w:r>
      <w:proofErr w:type="spellEnd"/>
      <w:r w:rsidR="00C104EC" w:rsidRPr="004D02F3">
        <w:rPr>
          <w:sz w:val="22"/>
          <w:szCs w:val="22"/>
        </w:rPr>
        <w:t xml:space="preserve"> (507-259-7095 or </w:t>
      </w:r>
      <w:hyperlink r:id="rId11" w:history="1">
        <w:r w:rsidR="00C104EC" w:rsidRPr="004D02F3">
          <w:rPr>
            <w:rStyle w:val="Hyperlink"/>
            <w:color w:val="auto"/>
            <w:sz w:val="22"/>
            <w:szCs w:val="22"/>
          </w:rPr>
          <w:t>dave.ruen1961@gmail.com</w:t>
        </w:r>
      </w:hyperlink>
      <w:r w:rsidR="00C104EC" w:rsidRPr="004D02F3">
        <w:rPr>
          <w:sz w:val="22"/>
          <w:szCs w:val="22"/>
        </w:rPr>
        <w:t>).</w:t>
      </w:r>
    </w:p>
    <w:p w14:paraId="42961F97" w14:textId="77777777" w:rsidR="00C104EC" w:rsidRPr="004D02F3" w:rsidRDefault="00C104EC" w:rsidP="00D54FB0">
      <w:pPr>
        <w:autoSpaceDE w:val="0"/>
        <w:autoSpaceDN w:val="0"/>
        <w:adjustRightInd w:val="0"/>
        <w:rPr>
          <w:sz w:val="16"/>
          <w:szCs w:val="16"/>
        </w:rPr>
      </w:pPr>
    </w:p>
    <w:p w14:paraId="1FABC07D" w14:textId="77721B27" w:rsidR="00D54FB0" w:rsidRDefault="00C104EC" w:rsidP="00D54FB0">
      <w:pPr>
        <w:autoSpaceDE w:val="0"/>
        <w:autoSpaceDN w:val="0"/>
        <w:adjustRightInd w:val="0"/>
        <w:rPr>
          <w:sz w:val="22"/>
          <w:szCs w:val="22"/>
        </w:rPr>
      </w:pPr>
      <w:r w:rsidRPr="004D02F3">
        <w:rPr>
          <w:sz w:val="22"/>
          <w:szCs w:val="22"/>
        </w:rPr>
        <w:t>Each service group is asked to provide three pans of apple crisp.  If you are baking</w:t>
      </w:r>
      <w:r w:rsidR="004D02F3" w:rsidRPr="004D02F3">
        <w:rPr>
          <w:sz w:val="22"/>
          <w:szCs w:val="22"/>
        </w:rPr>
        <w:t xml:space="preserve"> an apple crisp, help yourself to apples in the church refrigerator.  Thank you to Kate </w:t>
      </w:r>
      <w:proofErr w:type="spellStart"/>
      <w:r w:rsidR="004D02F3" w:rsidRPr="004D02F3">
        <w:rPr>
          <w:sz w:val="22"/>
          <w:szCs w:val="22"/>
        </w:rPr>
        <w:t>Glor</w:t>
      </w:r>
      <w:proofErr w:type="spellEnd"/>
      <w:r w:rsidR="004D02F3" w:rsidRPr="004D02F3">
        <w:rPr>
          <w:sz w:val="22"/>
          <w:szCs w:val="22"/>
        </w:rPr>
        <w:t xml:space="preserve"> for donating the apples!</w:t>
      </w:r>
    </w:p>
    <w:p w14:paraId="6F889CA7" w14:textId="77777777" w:rsidR="004D02F3" w:rsidRPr="004D02F3" w:rsidRDefault="004D02F3" w:rsidP="00D54FB0">
      <w:pPr>
        <w:autoSpaceDE w:val="0"/>
        <w:autoSpaceDN w:val="0"/>
        <w:adjustRightInd w:val="0"/>
        <w:rPr>
          <w:sz w:val="22"/>
          <w:szCs w:val="22"/>
        </w:rPr>
      </w:pPr>
    </w:p>
    <w:p w14:paraId="32A35471" w14:textId="637209C3" w:rsidR="00F10989" w:rsidRPr="00584122" w:rsidRDefault="00821898" w:rsidP="00F10989">
      <w:pPr>
        <w:rPr>
          <w:sz w:val="36"/>
          <w:szCs w:val="36"/>
        </w:rPr>
      </w:pPr>
      <w:r>
        <w:rPr>
          <w:noProof/>
          <w:color w:val="000000"/>
          <w:szCs w:val="40"/>
        </w:rPr>
        <w:drawing>
          <wp:inline distT="0" distB="0" distL="0" distR="0" wp14:anchorId="5B164F85" wp14:editId="35FE523E">
            <wp:extent cx="2047875" cy="4476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47875" cy="447675"/>
                    </a:xfrm>
                    <a:prstGeom prst="rect">
                      <a:avLst/>
                    </a:prstGeom>
                    <a:noFill/>
                    <a:ln>
                      <a:noFill/>
                    </a:ln>
                  </pic:spPr>
                </pic:pic>
              </a:graphicData>
            </a:graphic>
          </wp:inline>
        </w:drawing>
      </w:r>
      <w:r w:rsidR="00F10989" w:rsidRPr="00F10989">
        <w:rPr>
          <w:sz w:val="38"/>
          <w:szCs w:val="38"/>
        </w:rPr>
        <w:t xml:space="preserve"> </w:t>
      </w:r>
      <w:r w:rsidR="00F10989" w:rsidRPr="00584122">
        <w:rPr>
          <w:sz w:val="36"/>
          <w:szCs w:val="36"/>
        </w:rPr>
        <w:t xml:space="preserve">Sunday, November </w:t>
      </w:r>
      <w:r w:rsidR="002C2B17" w:rsidRPr="00584122">
        <w:rPr>
          <w:sz w:val="36"/>
          <w:szCs w:val="36"/>
        </w:rPr>
        <w:t>6</w:t>
      </w:r>
    </w:p>
    <w:p w14:paraId="3EEB36F0" w14:textId="77777777" w:rsidR="00F10989" w:rsidRPr="00CE5828" w:rsidRDefault="00F10989" w:rsidP="00F10989">
      <w:pPr>
        <w:rPr>
          <w:sz w:val="16"/>
          <w:szCs w:val="16"/>
        </w:rPr>
      </w:pPr>
    </w:p>
    <w:p w14:paraId="60A75E64" w14:textId="41ED64D3" w:rsidR="00F10989" w:rsidRDefault="002C2B17" w:rsidP="00F10989">
      <w:pPr>
        <w:pStyle w:val="BodyText-Contemporary"/>
        <w:rPr>
          <w:sz w:val="22"/>
        </w:rPr>
      </w:pPr>
      <w:r>
        <w:rPr>
          <w:sz w:val="22"/>
          <w:szCs w:val="22"/>
        </w:rPr>
        <w:t xml:space="preserve">Bethlehem tenth graders, Taylor Hanson, Dayton Haugen, Cora </w:t>
      </w:r>
      <w:proofErr w:type="spellStart"/>
      <w:r>
        <w:rPr>
          <w:sz w:val="22"/>
          <w:szCs w:val="22"/>
        </w:rPr>
        <w:t>Schnebly</w:t>
      </w:r>
      <w:proofErr w:type="spellEnd"/>
      <w:r w:rsidR="00294FF8">
        <w:rPr>
          <w:sz w:val="22"/>
          <w:szCs w:val="22"/>
        </w:rPr>
        <w:t xml:space="preserve"> and </w:t>
      </w:r>
      <w:proofErr w:type="spellStart"/>
      <w:r>
        <w:rPr>
          <w:sz w:val="22"/>
          <w:szCs w:val="22"/>
        </w:rPr>
        <w:t>Holdyn</w:t>
      </w:r>
      <w:proofErr w:type="spellEnd"/>
      <w:r w:rsidR="00294FF8">
        <w:rPr>
          <w:sz w:val="22"/>
          <w:szCs w:val="22"/>
        </w:rPr>
        <w:t xml:space="preserve"> </w:t>
      </w:r>
      <w:proofErr w:type="spellStart"/>
      <w:r>
        <w:rPr>
          <w:sz w:val="22"/>
          <w:szCs w:val="22"/>
        </w:rPr>
        <w:t>Willford</w:t>
      </w:r>
      <w:proofErr w:type="spellEnd"/>
      <w:r w:rsidR="00543462">
        <w:rPr>
          <w:sz w:val="22"/>
          <w:szCs w:val="22"/>
        </w:rPr>
        <w:t>,</w:t>
      </w:r>
      <w:r w:rsidR="00F10989">
        <w:rPr>
          <w:sz w:val="22"/>
          <w:szCs w:val="22"/>
        </w:rPr>
        <w:t xml:space="preserve"> have completed their Confirmation instruction and will publicly affirm their baptism during worship on November </w:t>
      </w:r>
      <w:r>
        <w:rPr>
          <w:sz w:val="22"/>
          <w:szCs w:val="22"/>
        </w:rPr>
        <w:t>6</w:t>
      </w:r>
      <w:r w:rsidR="00F10989">
        <w:rPr>
          <w:sz w:val="22"/>
          <w:szCs w:val="22"/>
        </w:rPr>
        <w:t>.</w:t>
      </w:r>
    </w:p>
    <w:p w14:paraId="396BDA05" w14:textId="4B74DB6C" w:rsidR="006D7E4B" w:rsidRPr="00A271D1" w:rsidRDefault="00A271D1" w:rsidP="006D7E4B">
      <w:pPr>
        <w:pStyle w:val="Heading1"/>
        <w:spacing w:before="0"/>
        <w:rPr>
          <w:sz w:val="36"/>
          <w:szCs w:val="36"/>
        </w:rPr>
      </w:pPr>
      <w:r w:rsidRPr="00A271D1">
        <w:rPr>
          <w:sz w:val="36"/>
          <w:szCs w:val="36"/>
        </w:rPr>
        <w:t xml:space="preserve">New Member Reception </w:t>
      </w:r>
      <w:r w:rsidR="00346B80">
        <w:rPr>
          <w:sz w:val="36"/>
          <w:szCs w:val="36"/>
        </w:rPr>
        <w:t xml:space="preserve">Sunday, </w:t>
      </w:r>
      <w:r w:rsidRPr="00A271D1">
        <w:rPr>
          <w:sz w:val="36"/>
          <w:szCs w:val="36"/>
        </w:rPr>
        <w:t>November 13</w:t>
      </w:r>
    </w:p>
    <w:p w14:paraId="7997B878" w14:textId="5C15E417" w:rsidR="006D7E4B" w:rsidRDefault="00A271D1" w:rsidP="006D7E4B">
      <w:pPr>
        <w:pStyle w:val="Heading1"/>
        <w:spacing w:before="0"/>
        <w:rPr>
          <w:sz w:val="22"/>
          <w:szCs w:val="22"/>
        </w:rPr>
      </w:pPr>
      <w:r w:rsidRPr="00A271D1">
        <w:rPr>
          <w:sz w:val="22"/>
          <w:szCs w:val="22"/>
        </w:rPr>
        <w:t>Several families have expressed interest in joining our congregation.  We will receive these new members during worship on November 13.  If you or someone you know would like to join Bet</w:t>
      </w:r>
      <w:r w:rsidR="00802E02" w:rsidRPr="00A271D1">
        <w:rPr>
          <w:sz w:val="22"/>
          <w:szCs w:val="22"/>
        </w:rPr>
        <w:t>h</w:t>
      </w:r>
      <w:r w:rsidRPr="00A271D1">
        <w:rPr>
          <w:sz w:val="22"/>
          <w:szCs w:val="22"/>
        </w:rPr>
        <w:t>l</w:t>
      </w:r>
      <w:r w:rsidR="00802E02" w:rsidRPr="00A271D1">
        <w:rPr>
          <w:sz w:val="22"/>
          <w:szCs w:val="22"/>
        </w:rPr>
        <w:t>e</w:t>
      </w:r>
      <w:r w:rsidRPr="00A271D1">
        <w:rPr>
          <w:sz w:val="22"/>
          <w:szCs w:val="22"/>
        </w:rPr>
        <w:t>hem at this time, please contact the church office.</w:t>
      </w:r>
    </w:p>
    <w:p w14:paraId="4EDC3566" w14:textId="5074D22A" w:rsidR="008B6827" w:rsidRDefault="008B6827" w:rsidP="008B6827">
      <w:r>
        <w:rPr>
          <w:iCs/>
          <w:noProof/>
          <w:color w:val="FF0000"/>
          <w:szCs w:val="40"/>
        </w:rPr>
        <w:drawing>
          <wp:anchor distT="0" distB="0" distL="114300" distR="114300" simplePos="0" relativeHeight="251675136" behindDoc="0" locked="0" layoutInCell="1" allowOverlap="1" wp14:anchorId="58EF5A28" wp14:editId="4EA65F6E">
            <wp:simplePos x="0" y="0"/>
            <wp:positionH relativeFrom="column">
              <wp:posOffset>304800</wp:posOffset>
            </wp:positionH>
            <wp:positionV relativeFrom="paragraph">
              <wp:posOffset>193040</wp:posOffset>
            </wp:positionV>
            <wp:extent cx="1197610" cy="1005205"/>
            <wp:effectExtent l="0" t="0" r="0" b="0"/>
            <wp:wrapTopAndBottom/>
            <wp:docPr id="972" name="Picture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7610" cy="1005205"/>
                    </a:xfrm>
                    <a:prstGeom prst="rect">
                      <a:avLst/>
                    </a:prstGeom>
                    <a:noFill/>
                  </pic:spPr>
                </pic:pic>
              </a:graphicData>
            </a:graphic>
            <wp14:sizeRelH relativeFrom="page">
              <wp14:pctWidth>0</wp14:pctWidth>
            </wp14:sizeRelH>
            <wp14:sizeRelV relativeFrom="page">
              <wp14:pctHeight>0</wp14:pctHeight>
            </wp14:sizeRelV>
          </wp:anchor>
        </w:drawing>
      </w:r>
    </w:p>
    <w:p w14:paraId="2B93CD31" w14:textId="334DF320" w:rsidR="008B6827" w:rsidRPr="00346B80" w:rsidRDefault="008B6827" w:rsidP="008B6827">
      <w:pPr>
        <w:rPr>
          <w:sz w:val="16"/>
          <w:szCs w:val="16"/>
        </w:rPr>
      </w:pPr>
    </w:p>
    <w:p w14:paraId="098342F2" w14:textId="0B094345" w:rsidR="00A42443" w:rsidRPr="00A271D1" w:rsidRDefault="00A42443" w:rsidP="00A42443">
      <w:pPr>
        <w:widowControl w:val="0"/>
        <w:autoSpaceDE w:val="0"/>
        <w:autoSpaceDN w:val="0"/>
        <w:adjustRightInd w:val="0"/>
        <w:rPr>
          <w:sz w:val="22"/>
          <w:szCs w:val="22"/>
        </w:rPr>
      </w:pPr>
      <w:r w:rsidRPr="00A271D1">
        <w:rPr>
          <w:sz w:val="22"/>
          <w:szCs w:val="22"/>
        </w:rPr>
        <w:t xml:space="preserve">Thank you to </w:t>
      </w:r>
      <w:r w:rsidR="00A271D1" w:rsidRPr="00A271D1">
        <w:rPr>
          <w:sz w:val="22"/>
          <w:szCs w:val="22"/>
        </w:rPr>
        <w:t xml:space="preserve">Hollie Clarke for leading our Sunday school!  Hollie would like Sunday school families to know that there will be </w:t>
      </w:r>
      <w:r w:rsidR="00A271D1" w:rsidRPr="00A271D1">
        <w:rPr>
          <w:b/>
          <w:bCs/>
          <w:sz w:val="22"/>
          <w:szCs w:val="22"/>
        </w:rPr>
        <w:t>no class on November 13 and 27</w:t>
      </w:r>
      <w:r w:rsidRPr="00A271D1">
        <w:rPr>
          <w:sz w:val="22"/>
          <w:szCs w:val="22"/>
        </w:rPr>
        <w:t>.</w:t>
      </w:r>
      <w:r w:rsidR="00294FF8" w:rsidRPr="00A271D1">
        <w:rPr>
          <w:sz w:val="22"/>
          <w:szCs w:val="22"/>
        </w:rPr>
        <w:t xml:space="preserve">  </w:t>
      </w:r>
      <w:r w:rsidR="00A271D1" w:rsidRPr="00A271D1">
        <w:rPr>
          <w:sz w:val="22"/>
          <w:szCs w:val="22"/>
        </w:rPr>
        <w:t>The Sunday school Christmas program will be December 11</w:t>
      </w:r>
      <w:r w:rsidR="00294FF8" w:rsidRPr="00A271D1">
        <w:rPr>
          <w:sz w:val="22"/>
          <w:szCs w:val="22"/>
        </w:rPr>
        <w:t>.</w:t>
      </w:r>
    </w:p>
    <w:p w14:paraId="4C8CDECF" w14:textId="77777777" w:rsidR="00437808" w:rsidRPr="00EB7555" w:rsidRDefault="00437808" w:rsidP="00437808">
      <w:pPr>
        <w:pStyle w:val="BodyText-Contemporary"/>
        <w:rPr>
          <w:sz w:val="22"/>
        </w:rPr>
      </w:pPr>
    </w:p>
    <w:p w14:paraId="534C97EB" w14:textId="77777777" w:rsidR="00437808" w:rsidRPr="00EB7555" w:rsidRDefault="00437808" w:rsidP="00437808">
      <w:pPr>
        <w:pStyle w:val="BodyText-Contemporary"/>
        <w:rPr>
          <w:sz w:val="22"/>
        </w:rPr>
        <w:sectPr w:rsidR="00437808" w:rsidRPr="00EB7555" w:rsidSect="00AE3874">
          <w:headerReference w:type="even" r:id="rId14"/>
          <w:headerReference w:type="default" r:id="rId15"/>
          <w:pgSz w:w="12240" w:h="15840" w:code="1"/>
          <w:pgMar w:top="1008" w:right="864" w:bottom="1440" w:left="878" w:header="720" w:footer="720" w:gutter="0"/>
          <w:cols w:num="3" w:space="403"/>
        </w:sectPr>
      </w:pPr>
    </w:p>
    <w:p w14:paraId="1DEB3B5D" w14:textId="54C24A9A" w:rsidR="00587909" w:rsidRPr="00587909" w:rsidRDefault="00587909" w:rsidP="00587909">
      <w:pPr>
        <w:pStyle w:val="Heading2-Contemporary"/>
        <w:jc w:val="center"/>
        <w:rPr>
          <w:sz w:val="22"/>
          <w:szCs w:val="22"/>
        </w:rPr>
      </w:pPr>
      <w:r>
        <w:rPr>
          <w:sz w:val="22"/>
          <w:szCs w:val="22"/>
        </w:rPr>
        <w:lastRenderedPageBreak/>
        <w:t xml:space="preserve">November </w:t>
      </w:r>
      <w:r w:rsidR="00E6183A">
        <w:rPr>
          <w:sz w:val="22"/>
          <w:szCs w:val="22"/>
        </w:rPr>
        <w:t>7</w:t>
      </w:r>
    </w:p>
    <w:p w14:paraId="10737787" w14:textId="001B3D9E" w:rsidR="00587909" w:rsidRDefault="00587909" w:rsidP="00587909">
      <w:pPr>
        <w:pStyle w:val="Heading2-Contemporary"/>
        <w:jc w:val="center"/>
        <w:rPr>
          <w:sz w:val="22"/>
          <w:szCs w:val="22"/>
        </w:rPr>
      </w:pPr>
      <w:r>
        <w:rPr>
          <w:sz w:val="22"/>
          <w:szCs w:val="22"/>
        </w:rPr>
        <w:t xml:space="preserve">November </w:t>
      </w:r>
      <w:r w:rsidR="00E6183A">
        <w:rPr>
          <w:sz w:val="22"/>
          <w:szCs w:val="22"/>
        </w:rPr>
        <w:t>2</w:t>
      </w:r>
      <w:r>
        <w:rPr>
          <w:sz w:val="22"/>
          <w:szCs w:val="22"/>
        </w:rPr>
        <w:t>1</w:t>
      </w:r>
    </w:p>
    <w:p w14:paraId="238E14DB" w14:textId="77777777" w:rsidR="00CE4817" w:rsidRPr="00CE4817" w:rsidRDefault="00CE4817" w:rsidP="00CE4817">
      <w:pPr>
        <w:pStyle w:val="BodyText-Contemporary"/>
      </w:pPr>
    </w:p>
    <w:p w14:paraId="40472994" w14:textId="00C00304" w:rsidR="00587909" w:rsidRPr="009B0B49" w:rsidRDefault="00000000" w:rsidP="00587909">
      <w:pPr>
        <w:pStyle w:val="BodyText-Contemporary"/>
        <w:rPr>
          <w:color w:val="FF0000"/>
          <w:sz w:val="22"/>
          <w:szCs w:val="22"/>
        </w:rPr>
      </w:pPr>
      <w:r>
        <w:rPr>
          <w:noProof/>
          <w:color w:val="FF0000"/>
          <w:sz w:val="22"/>
        </w:rPr>
        <w:object w:dxaOrig="1440" w:dyaOrig="1440" w14:anchorId="59C35B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979" type="#_x0000_t75" style="position:absolute;margin-left:.45pt;margin-top:374.15pt;width:139.7pt;height:70.05pt;z-index:251656704;mso-wrap-distance-bottom:7.2pt;mso-position-horizontal-relative:margin;mso-position-vertical-relative:margin" fillcolor="window">
            <v:imagedata r:id="rId16" o:title="" cropbottom="18373f"/>
            <w10:wrap type="topAndBottom" anchorx="margin" anchory="margin"/>
          </v:shape>
          <o:OLEObject Type="Embed" ProgID="Word.Picture.8" ShapeID="_x0000_s2979" DrawAspect="Content" ObjectID="_1727775469" r:id="rId17"/>
        </w:object>
      </w:r>
      <w:r w:rsidR="00587909" w:rsidRPr="009B0B49">
        <w:rPr>
          <w:color w:val="FF0000"/>
          <w:sz w:val="22"/>
          <w:szCs w:val="22"/>
        </w:rPr>
        <w:t>We will continue to celebrate Communion while seated in the pews in order to maintain social distancing.  As you enter the sanctuary, each worshiper will receive an individual, prefilled Communion kit containing a wafer and grape juice.  At the appropriate time in the service, we will eat and drink together.</w:t>
      </w:r>
    </w:p>
    <w:p w14:paraId="685C53AF" w14:textId="77777777" w:rsidR="00BB1E67" w:rsidRPr="009B0B49" w:rsidRDefault="00BB1E67" w:rsidP="00BB1E67">
      <w:pPr>
        <w:pStyle w:val="Heading1"/>
        <w:spacing w:before="120"/>
        <w:rPr>
          <w:color w:val="FF0000"/>
          <w:sz w:val="38"/>
          <w:szCs w:val="38"/>
        </w:rPr>
      </w:pPr>
      <w:r w:rsidRPr="009B0B49">
        <w:rPr>
          <w:color w:val="FF0000"/>
          <w:sz w:val="38"/>
          <w:szCs w:val="38"/>
        </w:rPr>
        <w:t>First Communion class for 5</w:t>
      </w:r>
      <w:r w:rsidRPr="009B0B49">
        <w:rPr>
          <w:color w:val="FF0000"/>
          <w:sz w:val="38"/>
          <w:szCs w:val="38"/>
          <w:vertAlign w:val="superscript"/>
        </w:rPr>
        <w:t>th</w:t>
      </w:r>
      <w:r w:rsidRPr="009B0B49">
        <w:rPr>
          <w:color w:val="FF0000"/>
          <w:sz w:val="38"/>
          <w:szCs w:val="38"/>
        </w:rPr>
        <w:t xml:space="preserve"> graders</w:t>
      </w:r>
    </w:p>
    <w:p w14:paraId="39034D25" w14:textId="1128D5CC" w:rsidR="00BB1E67" w:rsidRPr="009B0B49" w:rsidRDefault="00BB1E67" w:rsidP="00BB1E67">
      <w:pPr>
        <w:pStyle w:val="BodyText-Contemporary"/>
        <w:rPr>
          <w:color w:val="FF0000"/>
          <w:kern w:val="28"/>
          <w:sz w:val="22"/>
          <w:szCs w:val="22"/>
        </w:rPr>
      </w:pPr>
      <w:r w:rsidRPr="009B0B49">
        <w:rPr>
          <w:color w:val="FF0000"/>
          <w:kern w:val="28"/>
          <w:sz w:val="22"/>
        </w:rPr>
        <w:t>First Communion classes for fifth graders and parents will take place Wednesday</w:t>
      </w:r>
      <w:r w:rsidR="00DD4DA5" w:rsidRPr="009B0B49">
        <w:rPr>
          <w:color w:val="FF0000"/>
          <w:kern w:val="28"/>
          <w:sz w:val="22"/>
        </w:rPr>
        <w:t>s</w:t>
      </w:r>
      <w:r w:rsidRPr="009B0B49">
        <w:rPr>
          <w:color w:val="FF0000"/>
          <w:kern w:val="28"/>
          <w:sz w:val="22"/>
        </w:rPr>
        <w:t xml:space="preserve">, November </w:t>
      </w:r>
      <w:r w:rsidR="009B685D" w:rsidRPr="009B0B49">
        <w:rPr>
          <w:color w:val="FF0000"/>
          <w:kern w:val="28"/>
          <w:sz w:val="22"/>
        </w:rPr>
        <w:t>4</w:t>
      </w:r>
      <w:r w:rsidRPr="009B0B49">
        <w:rPr>
          <w:color w:val="FF0000"/>
          <w:kern w:val="28"/>
          <w:sz w:val="22"/>
        </w:rPr>
        <w:t>, 1</w:t>
      </w:r>
      <w:r w:rsidR="009B685D" w:rsidRPr="009B0B49">
        <w:rPr>
          <w:color w:val="FF0000"/>
          <w:kern w:val="28"/>
          <w:sz w:val="22"/>
        </w:rPr>
        <w:t>1</w:t>
      </w:r>
      <w:r w:rsidRPr="009B0B49">
        <w:rPr>
          <w:color w:val="FF0000"/>
          <w:kern w:val="28"/>
          <w:sz w:val="22"/>
        </w:rPr>
        <w:t xml:space="preserve">, </w:t>
      </w:r>
      <w:r w:rsidR="009B685D" w:rsidRPr="009B0B49">
        <w:rPr>
          <w:color w:val="FF0000"/>
          <w:kern w:val="28"/>
          <w:sz w:val="22"/>
        </w:rPr>
        <w:t xml:space="preserve">18 </w:t>
      </w:r>
      <w:r w:rsidRPr="009B0B49">
        <w:rPr>
          <w:color w:val="FF0000"/>
          <w:kern w:val="28"/>
          <w:sz w:val="22"/>
        </w:rPr>
        <w:t xml:space="preserve">and </w:t>
      </w:r>
      <w:r w:rsidR="009B685D" w:rsidRPr="009B0B49">
        <w:rPr>
          <w:color w:val="FF0000"/>
          <w:kern w:val="28"/>
          <w:sz w:val="22"/>
        </w:rPr>
        <w:t xml:space="preserve">December </w:t>
      </w:r>
      <w:r w:rsidRPr="009B0B49">
        <w:rPr>
          <w:color w:val="FF0000"/>
          <w:kern w:val="28"/>
          <w:sz w:val="22"/>
        </w:rPr>
        <w:t>2</w:t>
      </w:r>
      <w:r w:rsidR="00DD4DA5" w:rsidRPr="009B0B49">
        <w:rPr>
          <w:color w:val="FF0000"/>
          <w:kern w:val="28"/>
          <w:sz w:val="22"/>
        </w:rPr>
        <w:t>,</w:t>
      </w:r>
      <w:r w:rsidRPr="009B0B49">
        <w:rPr>
          <w:color w:val="FF0000"/>
          <w:kern w:val="28"/>
          <w:sz w:val="22"/>
        </w:rPr>
        <w:t xml:space="preserve"> at 6:30 pm.  </w:t>
      </w:r>
      <w:r w:rsidRPr="009B0B49">
        <w:rPr>
          <w:color w:val="FF0000"/>
          <w:kern w:val="28"/>
          <w:sz w:val="22"/>
          <w:szCs w:val="22"/>
        </w:rPr>
        <w:t xml:space="preserve">First Communion for students who complete these classes will be Sunday, December </w:t>
      </w:r>
      <w:r w:rsidR="009B685D" w:rsidRPr="009B0B49">
        <w:rPr>
          <w:color w:val="FF0000"/>
          <w:kern w:val="28"/>
          <w:sz w:val="22"/>
          <w:szCs w:val="22"/>
        </w:rPr>
        <w:t>6</w:t>
      </w:r>
      <w:r w:rsidRPr="009B0B49">
        <w:rPr>
          <w:color w:val="FF0000"/>
          <w:kern w:val="28"/>
          <w:sz w:val="22"/>
          <w:szCs w:val="22"/>
        </w:rPr>
        <w:t>.</w:t>
      </w:r>
    </w:p>
    <w:p w14:paraId="4EB365D9" w14:textId="5B6538D7" w:rsidR="00BB1E67" w:rsidRPr="004C7DBA" w:rsidRDefault="00821898" w:rsidP="00BB1E67">
      <w:pPr>
        <w:pStyle w:val="Heading1"/>
        <w:rPr>
          <w:color w:val="FF0000"/>
          <w:sz w:val="36"/>
          <w:szCs w:val="36"/>
        </w:rPr>
      </w:pPr>
      <w:r>
        <w:rPr>
          <w:iCs/>
          <w:noProof/>
          <w:color w:val="FF0000"/>
          <w:szCs w:val="40"/>
        </w:rPr>
        <w:drawing>
          <wp:anchor distT="0" distB="118745" distL="114300" distR="114300" simplePos="0" relativeHeight="251665920" behindDoc="0" locked="0" layoutInCell="1" allowOverlap="1" wp14:anchorId="58D84DDF" wp14:editId="554268BF">
            <wp:simplePos x="0" y="0"/>
            <wp:positionH relativeFrom="margin">
              <wp:posOffset>258445</wp:posOffset>
            </wp:positionH>
            <wp:positionV relativeFrom="margin">
              <wp:posOffset>868045</wp:posOffset>
            </wp:positionV>
            <wp:extent cx="1774190" cy="1296035"/>
            <wp:effectExtent l="0" t="0" r="0" b="0"/>
            <wp:wrapTopAndBottom/>
            <wp:docPr id="970" name="Picture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74190" cy="1296035"/>
                    </a:xfrm>
                    <a:prstGeom prst="rect">
                      <a:avLst/>
                    </a:prstGeom>
                    <a:noFill/>
                  </pic:spPr>
                </pic:pic>
              </a:graphicData>
            </a:graphic>
            <wp14:sizeRelH relativeFrom="page">
              <wp14:pctWidth>0</wp14:pctWidth>
            </wp14:sizeRelH>
            <wp14:sizeRelV relativeFrom="page">
              <wp14:pctHeight>0</wp14:pctHeight>
            </wp14:sizeRelV>
          </wp:anchor>
        </w:drawing>
      </w:r>
      <w:r w:rsidR="00BB1E67" w:rsidRPr="004C7DBA">
        <w:rPr>
          <w:color w:val="FF0000"/>
          <w:sz w:val="36"/>
          <w:szCs w:val="36"/>
        </w:rPr>
        <w:t>C</w:t>
      </w:r>
      <w:r w:rsidR="003D3A8D" w:rsidRPr="004C7DBA">
        <w:rPr>
          <w:color w:val="FF0000"/>
          <w:sz w:val="36"/>
          <w:szCs w:val="36"/>
        </w:rPr>
        <w:t>heck Your Email for “At Home” Lessons</w:t>
      </w:r>
    </w:p>
    <w:p w14:paraId="695C80A5" w14:textId="77777777" w:rsidR="003D3A8D" w:rsidRPr="004C7DBA" w:rsidRDefault="003D3A8D" w:rsidP="003D3A8D">
      <w:pPr>
        <w:autoSpaceDE w:val="0"/>
        <w:autoSpaceDN w:val="0"/>
        <w:adjustRightInd w:val="0"/>
        <w:rPr>
          <w:color w:val="FF0000"/>
          <w:sz w:val="22"/>
          <w:szCs w:val="22"/>
        </w:rPr>
      </w:pPr>
      <w:r w:rsidRPr="004C7DBA">
        <w:rPr>
          <w:color w:val="FF0000"/>
          <w:sz w:val="22"/>
          <w:szCs w:val="22"/>
        </w:rPr>
        <w:t xml:space="preserve">The website that has been the source of most of our Sunday School lessons for many years is putting together lessons adapted for parents to do at home with their children.  We hope you can use these to create a “Sunday School” time for your family until it is safe to gather again.  Thank you to Chris </w:t>
      </w:r>
      <w:proofErr w:type="spellStart"/>
      <w:r w:rsidRPr="004C7DBA">
        <w:rPr>
          <w:color w:val="FF0000"/>
          <w:sz w:val="22"/>
          <w:szCs w:val="22"/>
        </w:rPr>
        <w:t>Troendle</w:t>
      </w:r>
      <w:proofErr w:type="spellEnd"/>
      <w:r w:rsidRPr="004C7DBA">
        <w:rPr>
          <w:color w:val="FF0000"/>
          <w:sz w:val="22"/>
          <w:szCs w:val="22"/>
        </w:rPr>
        <w:t xml:space="preserve"> for coordinating the weekly lessons.  Please contact the church office to be added to the email list.</w:t>
      </w:r>
    </w:p>
    <w:p w14:paraId="4EC4825D" w14:textId="78D92AB7" w:rsidR="00BB1E67" w:rsidRPr="004C7DBA" w:rsidRDefault="00A2046C" w:rsidP="00BB1E67">
      <w:pPr>
        <w:pStyle w:val="Heading1"/>
        <w:rPr>
          <w:iCs/>
          <w:color w:val="FF0000"/>
          <w:sz w:val="38"/>
          <w:szCs w:val="38"/>
        </w:rPr>
      </w:pPr>
      <w:r w:rsidRPr="004C7DBA">
        <w:rPr>
          <w:iCs/>
          <w:color w:val="FF0000"/>
          <w:szCs w:val="40"/>
        </w:rPr>
        <w:t xml:space="preserve">GEV Run4Camp </w:t>
      </w:r>
      <w:r w:rsidR="00C413F5" w:rsidRPr="004C7DBA">
        <w:rPr>
          <w:iCs/>
          <w:color w:val="FF0000"/>
          <w:sz w:val="38"/>
          <w:szCs w:val="38"/>
        </w:rPr>
        <w:t xml:space="preserve">November </w:t>
      </w:r>
      <w:r w:rsidRPr="004C7DBA">
        <w:rPr>
          <w:iCs/>
          <w:color w:val="FF0000"/>
          <w:sz w:val="38"/>
          <w:szCs w:val="38"/>
        </w:rPr>
        <w:t>1</w:t>
      </w:r>
    </w:p>
    <w:p w14:paraId="63C9F77C" w14:textId="00D2EEA4" w:rsidR="00BB1E67" w:rsidRPr="004C7DBA" w:rsidRDefault="00A2046C" w:rsidP="00BB1E67">
      <w:pPr>
        <w:rPr>
          <w:color w:val="FF0000"/>
          <w:sz w:val="22"/>
          <w:szCs w:val="22"/>
        </w:rPr>
      </w:pPr>
      <w:r w:rsidRPr="004C7DBA">
        <w:rPr>
          <w:color w:val="FF0000"/>
          <w:sz w:val="22"/>
          <w:szCs w:val="22"/>
        </w:rPr>
        <w:t>Good Earth Village is part of the national organization of Lutheran Outdoor Ministries.  LOM is hosting a Run4Camp 5K on November 1 for camps across the country.  As you know, COVID 19 has hit many hard; camps and retreat centers in particular.</w:t>
      </w:r>
      <w:r w:rsidR="00821898">
        <w:rPr>
          <w:noProof/>
          <w:color w:val="FF0000"/>
          <w:sz w:val="22"/>
          <w:szCs w:val="22"/>
        </w:rPr>
        <mc:AlternateContent>
          <mc:Choice Requires="wps">
            <w:drawing>
              <wp:anchor distT="0" distB="91440" distL="114300" distR="114300" simplePos="0" relativeHeight="251661824" behindDoc="0" locked="0" layoutInCell="1" allowOverlap="1" wp14:anchorId="36A69C06" wp14:editId="3B673116">
                <wp:simplePos x="0" y="0"/>
                <wp:positionH relativeFrom="margin">
                  <wp:posOffset>1437005</wp:posOffset>
                </wp:positionH>
                <wp:positionV relativeFrom="margin">
                  <wp:posOffset>162560</wp:posOffset>
                </wp:positionV>
                <wp:extent cx="3657600" cy="457200"/>
                <wp:effectExtent l="0" t="0" r="0" b="0"/>
                <wp:wrapTopAndBottom/>
                <wp:docPr id="16" name="Text Box 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416F84" w14:textId="77777777" w:rsidR="00BB1E67" w:rsidRPr="00723244" w:rsidRDefault="00BB1E67" w:rsidP="00BB1E67">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A69C06" id="_x0000_t202" coordsize="21600,21600" o:spt="202" path="m,l,21600r21600,l21600,xe">
                <v:stroke joinstyle="miter"/>
                <v:path gradientshapeok="t" o:connecttype="rect"/>
              </v:shapetype>
              <v:shape id="Text Box 951" o:spid="_x0000_s1026" type="#_x0000_t202" style="position:absolute;margin-left:113.15pt;margin-top:12.8pt;width:4in;height:36pt;z-index:251661824;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" filled="f" stroked="f">
                <v:textbox>
                  <w:txbxContent>
                    <w:p w14:paraId="2F416F84" w14:textId="77777777" w:rsidR="00BB1E67" w:rsidRPr="00723244" w:rsidRDefault="00BB1E67" w:rsidP="00BB1E67">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Pr="004C7DBA">
        <w:rPr>
          <w:color w:val="FF0000"/>
          <w:sz w:val="22"/>
          <w:szCs w:val="22"/>
        </w:rPr>
        <w:t xml:space="preserve">  This nationwide 5K is a fun way to run</w:t>
      </w:r>
      <w:r w:rsidR="00F23BAC" w:rsidRPr="004C7DBA">
        <w:rPr>
          <w:color w:val="FF0000"/>
          <w:sz w:val="22"/>
          <w:szCs w:val="22"/>
        </w:rPr>
        <w:t xml:space="preserve"> or</w:t>
      </w:r>
      <w:r w:rsidRPr="004C7DBA">
        <w:rPr>
          <w:color w:val="FF0000"/>
          <w:sz w:val="22"/>
          <w:szCs w:val="22"/>
        </w:rPr>
        <w:t xml:space="preserve"> walk in support of outdoor ministries.  100% of your registration and sponsorship proceeds go directly to Good Earth</w:t>
      </w:r>
      <w:r w:rsidR="00F23BAC" w:rsidRPr="004C7DBA">
        <w:rPr>
          <w:color w:val="FF0000"/>
          <w:sz w:val="22"/>
          <w:szCs w:val="22"/>
        </w:rPr>
        <w:t xml:space="preserve"> </w:t>
      </w:r>
      <w:r w:rsidRPr="004C7DBA">
        <w:rPr>
          <w:color w:val="FF0000"/>
          <w:sz w:val="22"/>
          <w:szCs w:val="22"/>
        </w:rPr>
        <w:t xml:space="preserve">Village.  Participate wherever you are or come to camp to complete your 5K.  </w:t>
      </w:r>
      <w:r w:rsidR="00E260FF" w:rsidRPr="004C7DBA">
        <w:rPr>
          <w:color w:val="FF0000"/>
          <w:sz w:val="22"/>
          <w:szCs w:val="22"/>
        </w:rPr>
        <w:t xml:space="preserve">Registration fee is $25.  Find sponsors to </w:t>
      </w:r>
      <w:r w:rsidR="00677DD3" w:rsidRPr="004C7DBA">
        <w:rPr>
          <w:color w:val="FF0000"/>
          <w:sz w:val="22"/>
          <w:szCs w:val="22"/>
        </w:rPr>
        <w:t>pledge donations to support you.  If you raise an additional $20+, you will receive a GEV face mask.  Register at goodearthvillage.org.</w:t>
      </w:r>
    </w:p>
    <w:p w14:paraId="691FA06F" w14:textId="77777777" w:rsidR="002C79D8" w:rsidRPr="002C79D8" w:rsidRDefault="002C79D8" w:rsidP="006F1854">
      <w:pPr>
        <w:pStyle w:val="Heading1"/>
        <w:spacing w:after="120"/>
        <w:rPr>
          <w:sz w:val="32"/>
          <w:szCs w:val="32"/>
        </w:rPr>
      </w:pPr>
      <w:r w:rsidRPr="002C79D8">
        <w:rPr>
          <w:sz w:val="32"/>
          <w:szCs w:val="32"/>
        </w:rPr>
        <w:t>There will not be a community Thanksgiving eve service this year.</w:t>
      </w:r>
    </w:p>
    <w:p w14:paraId="02898CE2" w14:textId="77777777" w:rsidR="00CE38AD" w:rsidRPr="003D60F2" w:rsidRDefault="00CE38AD" w:rsidP="00CE38AD">
      <w:pPr>
        <w:pStyle w:val="Heading1"/>
        <w:spacing w:after="120"/>
      </w:pPr>
      <w:r>
        <w:t>Highway Clean-up</w:t>
      </w:r>
    </w:p>
    <w:p w14:paraId="71EE5A8B" w14:textId="2C90339E" w:rsidR="00CE38AD" w:rsidRDefault="00CE38AD" w:rsidP="00CE38AD">
      <w:pPr>
        <w:widowControl w:val="0"/>
        <w:autoSpaceDE w:val="0"/>
        <w:autoSpaceDN w:val="0"/>
        <w:adjustRightInd w:val="0"/>
        <w:rPr>
          <w:sz w:val="22"/>
          <w:szCs w:val="22"/>
        </w:rPr>
      </w:pPr>
      <w:r>
        <w:rPr>
          <w:sz w:val="22"/>
          <w:szCs w:val="22"/>
        </w:rPr>
        <w:t xml:space="preserve">Bethlehem’s section of Highway 16 was cleaned on </w:t>
      </w:r>
      <w:r w:rsidR="00400DC5">
        <w:rPr>
          <w:sz w:val="22"/>
          <w:szCs w:val="22"/>
        </w:rPr>
        <w:t>Octo</w:t>
      </w:r>
      <w:r>
        <w:rPr>
          <w:sz w:val="22"/>
          <w:szCs w:val="22"/>
        </w:rPr>
        <w:t xml:space="preserve">ber </w:t>
      </w:r>
      <w:r w:rsidR="002C2B17">
        <w:rPr>
          <w:sz w:val="22"/>
          <w:szCs w:val="22"/>
        </w:rPr>
        <w:t>8</w:t>
      </w:r>
      <w:r>
        <w:rPr>
          <w:sz w:val="22"/>
          <w:szCs w:val="22"/>
        </w:rPr>
        <w:t xml:space="preserve">.  Thank you to volunteers, </w:t>
      </w:r>
      <w:r w:rsidR="002C2B17">
        <w:rPr>
          <w:sz w:val="22"/>
          <w:szCs w:val="22"/>
        </w:rPr>
        <w:t>John Pete</w:t>
      </w:r>
      <w:r w:rsidR="00400DC5">
        <w:rPr>
          <w:sz w:val="22"/>
          <w:szCs w:val="22"/>
        </w:rPr>
        <w:t>r</w:t>
      </w:r>
      <w:r w:rsidR="002C2B17">
        <w:rPr>
          <w:sz w:val="22"/>
          <w:szCs w:val="22"/>
        </w:rPr>
        <w:t>so</w:t>
      </w:r>
      <w:r w:rsidR="00400DC5">
        <w:rPr>
          <w:sz w:val="22"/>
          <w:szCs w:val="22"/>
        </w:rPr>
        <w:t xml:space="preserve">n, </w:t>
      </w:r>
      <w:r w:rsidR="00E6183A">
        <w:rPr>
          <w:sz w:val="22"/>
          <w:szCs w:val="22"/>
        </w:rPr>
        <w:t xml:space="preserve">Nathan </w:t>
      </w:r>
      <w:proofErr w:type="spellStart"/>
      <w:r w:rsidR="002C2B17">
        <w:rPr>
          <w:sz w:val="22"/>
          <w:szCs w:val="22"/>
        </w:rPr>
        <w:t>Boyum</w:t>
      </w:r>
      <w:proofErr w:type="spellEnd"/>
      <w:r w:rsidR="002C2B17">
        <w:rPr>
          <w:sz w:val="22"/>
          <w:szCs w:val="22"/>
        </w:rPr>
        <w:t>,</w:t>
      </w:r>
      <w:r w:rsidR="00E6183A">
        <w:rPr>
          <w:sz w:val="22"/>
          <w:szCs w:val="22"/>
        </w:rPr>
        <w:t xml:space="preserve"> </w:t>
      </w:r>
      <w:r>
        <w:rPr>
          <w:sz w:val="22"/>
          <w:szCs w:val="22"/>
        </w:rPr>
        <w:t>Cindy Eversole</w:t>
      </w:r>
      <w:r w:rsidR="002C2B17">
        <w:rPr>
          <w:sz w:val="22"/>
          <w:szCs w:val="22"/>
        </w:rPr>
        <w:t xml:space="preserve">, David &amp; Joan </w:t>
      </w:r>
      <w:proofErr w:type="spellStart"/>
      <w:r w:rsidR="002C2B17">
        <w:rPr>
          <w:sz w:val="22"/>
          <w:szCs w:val="22"/>
        </w:rPr>
        <w:t>Ruen</w:t>
      </w:r>
      <w:proofErr w:type="spellEnd"/>
      <w:r w:rsidR="002C2B17">
        <w:rPr>
          <w:sz w:val="22"/>
          <w:szCs w:val="22"/>
        </w:rPr>
        <w:t>.</w:t>
      </w:r>
    </w:p>
    <w:p w14:paraId="60147949" w14:textId="5A978E66" w:rsidR="0078548F" w:rsidRPr="00DD4DA5" w:rsidRDefault="00821898" w:rsidP="00103013">
      <w:pPr>
        <w:rPr>
          <w:sz w:val="22"/>
          <w:szCs w:val="22"/>
        </w:rPr>
      </w:pPr>
      <w:r>
        <w:rPr>
          <w:noProof/>
          <w:sz w:val="22"/>
          <w:szCs w:val="22"/>
        </w:rPr>
        <mc:AlternateContent>
          <mc:Choice Requires="wps">
            <w:drawing>
              <wp:anchor distT="0" distB="91440" distL="114300" distR="114300" simplePos="0" relativeHeight="251646464" behindDoc="0" locked="0" layoutInCell="1" allowOverlap="1" wp14:anchorId="30BC5B03" wp14:editId="37F55A57">
                <wp:simplePos x="0" y="0"/>
                <wp:positionH relativeFrom="margin">
                  <wp:posOffset>1437005</wp:posOffset>
                </wp:positionH>
                <wp:positionV relativeFrom="margin">
                  <wp:posOffset>162560</wp:posOffset>
                </wp:positionV>
                <wp:extent cx="3657600" cy="457200"/>
                <wp:effectExtent l="0" t="0" r="0" b="0"/>
                <wp:wrapTopAndBottom/>
                <wp:docPr id="15" name="Text 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6A962" w14:textId="77777777" w:rsidR="006E67D0" w:rsidRPr="00723244" w:rsidRDefault="006E67D0" w:rsidP="00662CA1">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C5B03" id="Text Box 872" o:spid="_x0000_s1027" type="#_x0000_t202" style="position:absolute;margin-left:113.15pt;margin-top:12.8pt;width:4in;height:36pt;z-index:251646464;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" filled="f" stroked="f">
                <v:textbox>
                  <w:txbxContent>
                    <w:p w14:paraId="04C6A962" w14:textId="77777777" w:rsidR="006E67D0" w:rsidRPr="00723244" w:rsidRDefault="006E67D0" w:rsidP="00662CA1">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p>
    <w:p w14:paraId="0C7DE0EE" w14:textId="3442AA2C" w:rsidR="0087357C" w:rsidRPr="004C7DBA" w:rsidRDefault="004E1D4E" w:rsidP="0087357C">
      <w:pPr>
        <w:pStyle w:val="Heading1"/>
        <w:rPr>
          <w:color w:val="FF0000"/>
          <w:sz w:val="36"/>
          <w:szCs w:val="36"/>
        </w:rPr>
      </w:pPr>
      <w:r w:rsidRPr="004C7DBA">
        <w:rPr>
          <w:color w:val="FF0000"/>
          <w:sz w:val="36"/>
          <w:szCs w:val="36"/>
        </w:rPr>
        <w:t>Thank you, November Volunteers</w:t>
      </w:r>
    </w:p>
    <w:p w14:paraId="2CD1FB1D" w14:textId="77777777" w:rsidR="00BA6522" w:rsidRPr="004C7DBA" w:rsidRDefault="00BA6522" w:rsidP="00F21CF2">
      <w:pPr>
        <w:rPr>
          <w:b/>
          <w:bCs/>
          <w:color w:val="FF0000"/>
          <w:sz w:val="26"/>
          <w:szCs w:val="26"/>
        </w:rPr>
      </w:pPr>
      <w:r w:rsidRPr="004C7DBA">
        <w:rPr>
          <w:b/>
          <w:bCs/>
          <w:color w:val="FF0000"/>
          <w:sz w:val="26"/>
          <w:szCs w:val="26"/>
        </w:rPr>
        <w:t>November 1</w:t>
      </w:r>
    </w:p>
    <w:p w14:paraId="7D49F965" w14:textId="1AE0C1AD" w:rsidR="00BA6522" w:rsidRPr="004C7DBA" w:rsidRDefault="00BA6522" w:rsidP="00F21CF2">
      <w:pPr>
        <w:rPr>
          <w:color w:val="FF0000"/>
          <w:sz w:val="22"/>
          <w:szCs w:val="22"/>
        </w:rPr>
      </w:pPr>
      <w:r w:rsidRPr="004C7DBA">
        <w:rPr>
          <w:color w:val="FF0000"/>
          <w:sz w:val="22"/>
          <w:szCs w:val="22"/>
          <w:u w:val="single"/>
        </w:rPr>
        <w:t>Ushers</w:t>
      </w:r>
      <w:r w:rsidRPr="004C7DBA">
        <w:rPr>
          <w:color w:val="FF0000"/>
          <w:sz w:val="22"/>
          <w:szCs w:val="22"/>
        </w:rPr>
        <w:t>:  Luther, Corky &amp; Trent Olson; Nathan &amp; Aaron Eversole</w:t>
      </w:r>
    </w:p>
    <w:p w14:paraId="3B72CA23" w14:textId="21B7CBD1" w:rsidR="00BA6522" w:rsidRPr="004C7DBA" w:rsidRDefault="00BA6522" w:rsidP="00F21CF2">
      <w:pPr>
        <w:rPr>
          <w:color w:val="FF0000"/>
          <w:sz w:val="22"/>
          <w:szCs w:val="22"/>
        </w:rPr>
      </w:pPr>
      <w:r w:rsidRPr="004C7DBA">
        <w:rPr>
          <w:color w:val="FF0000"/>
          <w:sz w:val="22"/>
          <w:szCs w:val="22"/>
          <w:u w:val="single"/>
        </w:rPr>
        <w:t>Reader</w:t>
      </w:r>
      <w:r w:rsidRPr="004C7DBA">
        <w:rPr>
          <w:color w:val="FF0000"/>
          <w:sz w:val="22"/>
          <w:szCs w:val="22"/>
        </w:rPr>
        <w:t>: Ed Taylor</w:t>
      </w:r>
    </w:p>
    <w:p w14:paraId="2312D6B0" w14:textId="77777777" w:rsidR="00F23BAC" w:rsidRPr="004C7DBA" w:rsidRDefault="00F23BAC" w:rsidP="00F21CF2">
      <w:pPr>
        <w:rPr>
          <w:color w:val="FF0000"/>
          <w:sz w:val="12"/>
          <w:szCs w:val="12"/>
        </w:rPr>
      </w:pPr>
    </w:p>
    <w:p w14:paraId="158E0FB5" w14:textId="77777777" w:rsidR="00BA6522" w:rsidRPr="004C7DBA" w:rsidRDefault="00BA6522" w:rsidP="00F21CF2">
      <w:pPr>
        <w:rPr>
          <w:b/>
          <w:bCs/>
          <w:color w:val="FF0000"/>
          <w:sz w:val="26"/>
          <w:szCs w:val="26"/>
        </w:rPr>
      </w:pPr>
      <w:r w:rsidRPr="004C7DBA">
        <w:rPr>
          <w:b/>
          <w:bCs/>
          <w:color w:val="FF0000"/>
          <w:sz w:val="26"/>
          <w:szCs w:val="26"/>
        </w:rPr>
        <w:t>November 8</w:t>
      </w:r>
    </w:p>
    <w:p w14:paraId="6FC115A2" w14:textId="77777777" w:rsidR="00BA6522" w:rsidRPr="004C7DBA" w:rsidRDefault="00BA6522" w:rsidP="00F21CF2">
      <w:pPr>
        <w:rPr>
          <w:color w:val="FF0000"/>
          <w:sz w:val="22"/>
          <w:szCs w:val="22"/>
        </w:rPr>
      </w:pPr>
      <w:r w:rsidRPr="004C7DBA">
        <w:rPr>
          <w:color w:val="FF0000"/>
          <w:sz w:val="22"/>
          <w:szCs w:val="22"/>
          <w:u w:val="single"/>
        </w:rPr>
        <w:t>Ushers</w:t>
      </w:r>
      <w:r w:rsidRPr="004C7DBA">
        <w:rPr>
          <w:color w:val="FF0000"/>
          <w:sz w:val="22"/>
          <w:szCs w:val="22"/>
        </w:rPr>
        <w:t xml:space="preserve">: Bob &amp; Phyllis </w:t>
      </w:r>
      <w:proofErr w:type="spellStart"/>
      <w:r w:rsidRPr="004C7DBA">
        <w:rPr>
          <w:color w:val="FF0000"/>
          <w:sz w:val="22"/>
          <w:szCs w:val="22"/>
        </w:rPr>
        <w:t>Penheiter</w:t>
      </w:r>
      <w:proofErr w:type="spellEnd"/>
      <w:r w:rsidRPr="004C7DBA">
        <w:rPr>
          <w:color w:val="FF0000"/>
          <w:sz w:val="22"/>
          <w:szCs w:val="22"/>
        </w:rPr>
        <w:t>; Brett &amp; Hollie Clarke</w:t>
      </w:r>
    </w:p>
    <w:p w14:paraId="41702EE1" w14:textId="446F7F27" w:rsidR="00BA6522" w:rsidRPr="004C7DBA" w:rsidRDefault="00BA6522" w:rsidP="00F21CF2">
      <w:pPr>
        <w:rPr>
          <w:color w:val="FF0000"/>
          <w:sz w:val="22"/>
          <w:szCs w:val="22"/>
        </w:rPr>
      </w:pPr>
      <w:r w:rsidRPr="004C7DBA">
        <w:rPr>
          <w:color w:val="FF0000"/>
          <w:sz w:val="22"/>
          <w:szCs w:val="22"/>
          <w:u w:val="single"/>
        </w:rPr>
        <w:t>Reader</w:t>
      </w:r>
      <w:r w:rsidRPr="004C7DBA">
        <w:rPr>
          <w:color w:val="FF0000"/>
          <w:sz w:val="22"/>
          <w:szCs w:val="22"/>
        </w:rPr>
        <w:t xml:space="preserve">: Phyllis </w:t>
      </w:r>
      <w:proofErr w:type="spellStart"/>
      <w:r w:rsidRPr="004C7DBA">
        <w:rPr>
          <w:color w:val="FF0000"/>
          <w:sz w:val="22"/>
          <w:szCs w:val="22"/>
        </w:rPr>
        <w:t>Penheiter</w:t>
      </w:r>
      <w:proofErr w:type="spellEnd"/>
    </w:p>
    <w:p w14:paraId="046DDB61" w14:textId="77777777" w:rsidR="00F23BAC" w:rsidRPr="004C7DBA" w:rsidRDefault="00F23BAC" w:rsidP="00F21CF2">
      <w:pPr>
        <w:rPr>
          <w:color w:val="FF0000"/>
          <w:sz w:val="12"/>
          <w:szCs w:val="12"/>
        </w:rPr>
      </w:pPr>
    </w:p>
    <w:p w14:paraId="594C8B06" w14:textId="77777777" w:rsidR="00BA6522" w:rsidRPr="004C7DBA" w:rsidRDefault="00BA6522" w:rsidP="00F21CF2">
      <w:pPr>
        <w:rPr>
          <w:b/>
          <w:bCs/>
          <w:color w:val="FF0000"/>
          <w:sz w:val="26"/>
          <w:szCs w:val="26"/>
        </w:rPr>
      </w:pPr>
      <w:r w:rsidRPr="004C7DBA">
        <w:rPr>
          <w:b/>
          <w:bCs/>
          <w:color w:val="FF0000"/>
          <w:sz w:val="26"/>
          <w:szCs w:val="26"/>
        </w:rPr>
        <w:t>November 15</w:t>
      </w:r>
    </w:p>
    <w:p w14:paraId="55F2AF75" w14:textId="77777777" w:rsidR="00BA6522" w:rsidRPr="004C7DBA" w:rsidRDefault="00BA6522" w:rsidP="00F21CF2">
      <w:pPr>
        <w:rPr>
          <w:color w:val="FF0000"/>
          <w:sz w:val="22"/>
          <w:szCs w:val="22"/>
        </w:rPr>
      </w:pPr>
      <w:r w:rsidRPr="004C7DBA">
        <w:rPr>
          <w:color w:val="FF0000"/>
          <w:sz w:val="22"/>
          <w:szCs w:val="22"/>
          <w:u w:val="single"/>
        </w:rPr>
        <w:t>Ushers</w:t>
      </w:r>
      <w:r w:rsidRPr="004C7DBA">
        <w:rPr>
          <w:color w:val="FF0000"/>
          <w:sz w:val="22"/>
          <w:szCs w:val="22"/>
        </w:rPr>
        <w:t>: Brett &amp; Hollie Clarke; Luther &amp; Corky Olson</w:t>
      </w:r>
    </w:p>
    <w:p w14:paraId="01AE859B" w14:textId="7BB895DF" w:rsidR="00BA6522" w:rsidRPr="004C7DBA" w:rsidRDefault="00BA6522" w:rsidP="00F21CF2">
      <w:pPr>
        <w:rPr>
          <w:color w:val="FF0000"/>
          <w:sz w:val="22"/>
          <w:szCs w:val="22"/>
        </w:rPr>
      </w:pPr>
      <w:r w:rsidRPr="004C7DBA">
        <w:rPr>
          <w:color w:val="FF0000"/>
          <w:sz w:val="22"/>
          <w:szCs w:val="22"/>
          <w:u w:val="single"/>
        </w:rPr>
        <w:t>Reader</w:t>
      </w:r>
      <w:r w:rsidRPr="004C7DBA">
        <w:rPr>
          <w:color w:val="FF0000"/>
          <w:sz w:val="22"/>
          <w:szCs w:val="22"/>
        </w:rPr>
        <w:t>: Brett Clarke</w:t>
      </w:r>
    </w:p>
    <w:p w14:paraId="735A85C4" w14:textId="77777777" w:rsidR="00F23BAC" w:rsidRPr="004C7DBA" w:rsidRDefault="00F23BAC" w:rsidP="00F21CF2">
      <w:pPr>
        <w:rPr>
          <w:color w:val="FF0000"/>
          <w:sz w:val="12"/>
          <w:szCs w:val="12"/>
        </w:rPr>
      </w:pPr>
    </w:p>
    <w:p w14:paraId="5F5FB74A" w14:textId="77777777" w:rsidR="00BA6522" w:rsidRPr="004C7DBA" w:rsidRDefault="00BA6522" w:rsidP="00F21CF2">
      <w:pPr>
        <w:rPr>
          <w:b/>
          <w:bCs/>
          <w:color w:val="FF0000"/>
          <w:sz w:val="26"/>
          <w:szCs w:val="26"/>
        </w:rPr>
      </w:pPr>
      <w:r w:rsidRPr="004C7DBA">
        <w:rPr>
          <w:b/>
          <w:bCs/>
          <w:color w:val="FF0000"/>
          <w:sz w:val="26"/>
          <w:szCs w:val="26"/>
        </w:rPr>
        <w:t>November 22</w:t>
      </w:r>
    </w:p>
    <w:p w14:paraId="55CE1E83" w14:textId="5A3C7105" w:rsidR="00BA6522" w:rsidRPr="004C7DBA" w:rsidRDefault="00BA6522" w:rsidP="00F21CF2">
      <w:pPr>
        <w:rPr>
          <w:color w:val="FF0000"/>
          <w:sz w:val="22"/>
          <w:szCs w:val="22"/>
        </w:rPr>
      </w:pPr>
      <w:r w:rsidRPr="004C7DBA">
        <w:rPr>
          <w:color w:val="FF0000"/>
          <w:sz w:val="22"/>
          <w:szCs w:val="22"/>
          <w:u w:val="single"/>
        </w:rPr>
        <w:t>Ushers</w:t>
      </w:r>
      <w:r w:rsidRPr="004C7DBA">
        <w:rPr>
          <w:color w:val="FF0000"/>
          <w:sz w:val="22"/>
          <w:szCs w:val="22"/>
        </w:rPr>
        <w:t>: Luther, Corky &amp; Trent Olson</w:t>
      </w:r>
    </w:p>
    <w:p w14:paraId="3545326A" w14:textId="4C784913" w:rsidR="00BA6522" w:rsidRPr="004C7DBA" w:rsidRDefault="00BA6522" w:rsidP="00F21CF2">
      <w:pPr>
        <w:rPr>
          <w:color w:val="FF0000"/>
          <w:sz w:val="22"/>
          <w:szCs w:val="22"/>
        </w:rPr>
      </w:pPr>
      <w:r w:rsidRPr="004C7DBA">
        <w:rPr>
          <w:color w:val="FF0000"/>
          <w:sz w:val="22"/>
          <w:szCs w:val="22"/>
          <w:u w:val="single"/>
        </w:rPr>
        <w:t>Reader</w:t>
      </w:r>
      <w:r w:rsidRPr="004C7DBA">
        <w:rPr>
          <w:color w:val="FF0000"/>
          <w:sz w:val="22"/>
          <w:szCs w:val="22"/>
        </w:rPr>
        <w:t>: Volunteer needed</w:t>
      </w:r>
    </w:p>
    <w:p w14:paraId="3D9828D5" w14:textId="77777777" w:rsidR="00F23BAC" w:rsidRPr="004C7DBA" w:rsidRDefault="00F23BAC" w:rsidP="00F21CF2">
      <w:pPr>
        <w:rPr>
          <w:color w:val="FF0000"/>
          <w:sz w:val="12"/>
          <w:szCs w:val="12"/>
        </w:rPr>
      </w:pPr>
    </w:p>
    <w:p w14:paraId="57C5BB65" w14:textId="77777777" w:rsidR="00BA6522" w:rsidRPr="004C7DBA" w:rsidRDefault="00BA6522" w:rsidP="00F21CF2">
      <w:pPr>
        <w:rPr>
          <w:b/>
          <w:bCs/>
          <w:color w:val="FF0000"/>
          <w:sz w:val="26"/>
          <w:szCs w:val="26"/>
        </w:rPr>
      </w:pPr>
      <w:r w:rsidRPr="004C7DBA">
        <w:rPr>
          <w:b/>
          <w:bCs/>
          <w:color w:val="FF0000"/>
          <w:sz w:val="26"/>
          <w:szCs w:val="26"/>
        </w:rPr>
        <w:t>November 29</w:t>
      </w:r>
    </w:p>
    <w:p w14:paraId="73BCE180" w14:textId="531C3552" w:rsidR="00F21CF2" w:rsidRPr="004C7DBA" w:rsidRDefault="00BA6522" w:rsidP="00F21CF2">
      <w:pPr>
        <w:rPr>
          <w:color w:val="FF0000"/>
          <w:sz w:val="22"/>
          <w:szCs w:val="22"/>
        </w:rPr>
      </w:pPr>
      <w:r w:rsidRPr="004C7DBA">
        <w:rPr>
          <w:color w:val="FF0000"/>
          <w:sz w:val="22"/>
          <w:szCs w:val="22"/>
          <w:u w:val="single"/>
        </w:rPr>
        <w:t>Ushers</w:t>
      </w:r>
      <w:r w:rsidRPr="004C7DBA">
        <w:rPr>
          <w:color w:val="FF0000"/>
          <w:sz w:val="22"/>
          <w:szCs w:val="22"/>
        </w:rPr>
        <w:t>: Luther, Corky &amp; Trent Olson; Nathan &amp; Aaron Eversole</w:t>
      </w:r>
      <w:r w:rsidR="00821898">
        <w:rPr>
          <w:noProof/>
          <w:color w:val="FF0000"/>
          <w:sz w:val="22"/>
          <w:szCs w:val="22"/>
        </w:rPr>
        <mc:AlternateContent>
          <mc:Choice Requires="wps">
            <w:drawing>
              <wp:anchor distT="0" distB="91440" distL="114300" distR="114300" simplePos="0" relativeHeight="251659776" behindDoc="0" locked="0" layoutInCell="1" allowOverlap="1" wp14:anchorId="44FC4AD8" wp14:editId="634E6F99">
                <wp:simplePos x="0" y="0"/>
                <wp:positionH relativeFrom="margin">
                  <wp:posOffset>1437005</wp:posOffset>
                </wp:positionH>
                <wp:positionV relativeFrom="margin">
                  <wp:posOffset>162560</wp:posOffset>
                </wp:positionV>
                <wp:extent cx="3657600" cy="457200"/>
                <wp:effectExtent l="0" t="0" r="0" b="0"/>
                <wp:wrapTopAndBottom/>
                <wp:docPr id="14" name="Text Box 9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82ACC9" w14:textId="77777777" w:rsidR="0087357C" w:rsidRPr="00723244" w:rsidRDefault="0087357C" w:rsidP="0087357C">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C4AD8" id="Text Box 945" o:spid="_x0000_s1028" type="#_x0000_t202" style="position:absolute;margin-left:113.15pt;margin-top:12.8pt;width:4in;height:36pt;z-index:251659776;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" filled="f" stroked="f">
                <v:textbox>
                  <w:txbxContent>
                    <w:p w14:paraId="0782ACC9" w14:textId="77777777" w:rsidR="0087357C" w:rsidRPr="00723244" w:rsidRDefault="0087357C" w:rsidP="0087357C">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00821898">
        <w:rPr>
          <w:noProof/>
          <w:color w:val="FF0000"/>
          <w:sz w:val="22"/>
          <w:szCs w:val="22"/>
        </w:rPr>
        <mc:AlternateContent>
          <mc:Choice Requires="wps">
            <w:drawing>
              <wp:anchor distT="0" distB="91440" distL="114300" distR="114300" simplePos="0" relativeHeight="251662848" behindDoc="0" locked="0" layoutInCell="1" allowOverlap="1" wp14:anchorId="1DD0289F" wp14:editId="4D65A8EE">
                <wp:simplePos x="0" y="0"/>
                <wp:positionH relativeFrom="margin">
                  <wp:posOffset>1437005</wp:posOffset>
                </wp:positionH>
                <wp:positionV relativeFrom="margin">
                  <wp:posOffset>162560</wp:posOffset>
                </wp:positionV>
                <wp:extent cx="3657600" cy="457200"/>
                <wp:effectExtent l="0" t="0" r="0" b="0"/>
                <wp:wrapTopAndBottom/>
                <wp:docPr id="13" name="Text Box 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E370E" w14:textId="77777777" w:rsidR="00577AA5" w:rsidRPr="00723244" w:rsidRDefault="00577AA5" w:rsidP="00577AA5">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D0289F" id="Text Box 954" o:spid="_x0000_s1029" type="#_x0000_t202" style="position:absolute;margin-left:113.15pt;margin-top:12.8pt;width:4in;height:36pt;z-index:251662848;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" filled="f" stroked="f">
                <v:textbox>
                  <w:txbxContent>
                    <w:p w14:paraId="06CE370E" w14:textId="77777777" w:rsidR="00577AA5" w:rsidRPr="00723244" w:rsidRDefault="00577AA5" w:rsidP="00577AA5">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00821898">
        <w:rPr>
          <w:noProof/>
          <w:color w:val="FF0000"/>
          <w:sz w:val="22"/>
          <w:szCs w:val="22"/>
        </w:rPr>
        <mc:AlternateContent>
          <mc:Choice Requires="wps">
            <w:drawing>
              <wp:anchor distT="0" distB="91440" distL="114300" distR="114300" simplePos="0" relativeHeight="251663872" behindDoc="0" locked="0" layoutInCell="1" allowOverlap="1" wp14:anchorId="55B321AB" wp14:editId="1CE9931E">
                <wp:simplePos x="0" y="0"/>
                <wp:positionH relativeFrom="margin">
                  <wp:posOffset>1437005</wp:posOffset>
                </wp:positionH>
                <wp:positionV relativeFrom="margin">
                  <wp:posOffset>162560</wp:posOffset>
                </wp:positionV>
                <wp:extent cx="3657600" cy="457200"/>
                <wp:effectExtent l="0" t="0" r="0" b="0"/>
                <wp:wrapTopAndBottom/>
                <wp:docPr id="12" name="Text 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5470BA" w14:textId="77777777" w:rsidR="00F54C6E" w:rsidRPr="00723244" w:rsidRDefault="00F54C6E" w:rsidP="00F54C6E">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B321AB" id="Text Box 958" o:spid="_x0000_s1030" type="#_x0000_t202" style="position:absolute;margin-left:113.15pt;margin-top:12.8pt;width:4in;height:36pt;z-index:251663872;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" filled="f" stroked="f">
                <v:textbox>
                  <w:txbxContent>
                    <w:p w14:paraId="415470BA" w14:textId="77777777" w:rsidR="00F54C6E" w:rsidRPr="00723244" w:rsidRDefault="00F54C6E" w:rsidP="00F54C6E">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00821898">
        <w:rPr>
          <w:noProof/>
          <w:color w:val="FF0000"/>
          <w:sz w:val="22"/>
          <w:szCs w:val="22"/>
        </w:rPr>
        <mc:AlternateContent>
          <mc:Choice Requires="wps">
            <w:drawing>
              <wp:anchor distT="0" distB="91440" distL="114300" distR="114300" simplePos="0" relativeHeight="251664896" behindDoc="0" locked="0" layoutInCell="1" allowOverlap="1" wp14:anchorId="541F8904" wp14:editId="401FDBC0">
                <wp:simplePos x="0" y="0"/>
                <wp:positionH relativeFrom="margin">
                  <wp:posOffset>1437005</wp:posOffset>
                </wp:positionH>
                <wp:positionV relativeFrom="margin">
                  <wp:posOffset>162560</wp:posOffset>
                </wp:positionV>
                <wp:extent cx="3657600" cy="457200"/>
                <wp:effectExtent l="0" t="0" r="0" b="0"/>
                <wp:wrapTopAndBottom/>
                <wp:docPr id="11" name="Text Box 9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0C41D2" w14:textId="77777777" w:rsidR="00F21CF2" w:rsidRPr="00723244" w:rsidRDefault="00F21CF2" w:rsidP="00F21CF2">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1F8904" id="Text Box 960" o:spid="_x0000_s1031" type="#_x0000_t202" style="position:absolute;margin-left:113.15pt;margin-top:12.8pt;width:4in;height:36pt;z-index:251664896;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" filled="f" stroked="f">
                <v:textbox>
                  <w:txbxContent>
                    <w:p w14:paraId="350C41D2" w14:textId="77777777" w:rsidR="00F21CF2" w:rsidRPr="00723244" w:rsidRDefault="00F21CF2" w:rsidP="00F21CF2">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p>
    <w:p w14:paraId="5E9F31B1" w14:textId="10A42E63" w:rsidR="00F23BAC" w:rsidRPr="004C7DBA" w:rsidRDefault="00F23BAC" w:rsidP="00F21CF2">
      <w:pPr>
        <w:rPr>
          <w:color w:val="FF0000"/>
          <w:sz w:val="22"/>
          <w:szCs w:val="22"/>
        </w:rPr>
      </w:pPr>
      <w:r w:rsidRPr="004C7DBA">
        <w:rPr>
          <w:color w:val="FF0000"/>
          <w:sz w:val="22"/>
          <w:szCs w:val="22"/>
          <w:u w:val="single"/>
        </w:rPr>
        <w:t>Reader</w:t>
      </w:r>
      <w:r w:rsidRPr="004C7DBA">
        <w:rPr>
          <w:color w:val="FF0000"/>
          <w:sz w:val="22"/>
          <w:szCs w:val="22"/>
        </w:rPr>
        <w:t>: Ed Taylor</w:t>
      </w:r>
    </w:p>
    <w:p w14:paraId="05943960" w14:textId="77777777" w:rsidR="00F23BAC" w:rsidRPr="004C7DBA" w:rsidRDefault="00F23BAC" w:rsidP="00F21CF2">
      <w:pPr>
        <w:rPr>
          <w:color w:val="FF0000"/>
          <w:sz w:val="12"/>
          <w:szCs w:val="12"/>
        </w:rPr>
      </w:pPr>
    </w:p>
    <w:p w14:paraId="582BC1D4" w14:textId="1EAD4187" w:rsidR="00F23BAC" w:rsidRPr="004C7DBA" w:rsidRDefault="00F23BAC" w:rsidP="00F54C6E">
      <w:pPr>
        <w:rPr>
          <w:color w:val="FF0000"/>
          <w:sz w:val="26"/>
          <w:szCs w:val="26"/>
          <w:u w:val="single"/>
        </w:rPr>
      </w:pPr>
      <w:r w:rsidRPr="004C7DBA">
        <w:rPr>
          <w:color w:val="FF0000"/>
          <w:sz w:val="26"/>
          <w:szCs w:val="26"/>
          <w:u w:val="single"/>
        </w:rPr>
        <w:t>Banners</w:t>
      </w:r>
      <w:r w:rsidR="007B3370" w:rsidRPr="004C7DBA">
        <w:rPr>
          <w:color w:val="FF0000"/>
          <w:sz w:val="26"/>
          <w:szCs w:val="26"/>
        </w:rPr>
        <w:t>:</w:t>
      </w:r>
    </w:p>
    <w:p w14:paraId="3023E2B6" w14:textId="5A3FDFD8" w:rsidR="00F21CF2" w:rsidRPr="004C7DBA" w:rsidRDefault="00F23BAC" w:rsidP="00F54C6E">
      <w:pPr>
        <w:rPr>
          <w:color w:val="FF0000"/>
          <w:sz w:val="22"/>
          <w:szCs w:val="22"/>
        </w:rPr>
      </w:pPr>
      <w:r w:rsidRPr="004C7DBA">
        <w:rPr>
          <w:color w:val="FF0000"/>
          <w:sz w:val="22"/>
          <w:szCs w:val="22"/>
        </w:rPr>
        <w:t>Deane Benson and Jennifer Wood</w:t>
      </w:r>
    </w:p>
    <w:p w14:paraId="6BBD39A7" w14:textId="0F2FD399" w:rsidR="007C2D21" w:rsidRPr="009B0B49" w:rsidRDefault="00821898" w:rsidP="007C2D21">
      <w:pPr>
        <w:pStyle w:val="Heading2"/>
        <w:jc w:val="center"/>
        <w:rPr>
          <w:bCs/>
          <w:sz w:val="22"/>
        </w:rPr>
      </w:pPr>
      <w:r>
        <w:rPr>
          <w:noProof/>
          <w:sz w:val="20"/>
        </w:rPr>
        <w:lastRenderedPageBreak/>
        <w:drawing>
          <wp:anchor distT="0" distB="118745" distL="114300" distR="114300" simplePos="0" relativeHeight="251658752" behindDoc="0" locked="0" layoutInCell="1" allowOverlap="1" wp14:anchorId="15813C47" wp14:editId="7D24D2DC">
            <wp:simplePos x="0" y="0"/>
            <wp:positionH relativeFrom="margin">
              <wp:posOffset>2551430</wp:posOffset>
            </wp:positionH>
            <wp:positionV relativeFrom="margin">
              <wp:posOffset>668020</wp:posOffset>
            </wp:positionV>
            <wp:extent cx="1344295" cy="1725295"/>
            <wp:effectExtent l="0" t="0" r="0" b="0"/>
            <wp:wrapTopAndBottom/>
            <wp:docPr id="942" name="Picture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4295" cy="1725295"/>
                    </a:xfrm>
                    <a:prstGeom prst="rect">
                      <a:avLst/>
                    </a:prstGeom>
                    <a:noFill/>
                  </pic:spPr>
                </pic:pic>
              </a:graphicData>
            </a:graphic>
            <wp14:sizeRelH relativeFrom="page">
              <wp14:pctWidth>0</wp14:pctWidth>
            </wp14:sizeRelH>
            <wp14:sizeRelV relativeFrom="page">
              <wp14:pctHeight>0</wp14:pctHeight>
            </wp14:sizeRelV>
          </wp:anchor>
        </w:drawing>
      </w:r>
      <w:r>
        <w:rPr>
          <w:noProof/>
          <w:kern w:val="28"/>
          <w:sz w:val="22"/>
        </w:rPr>
        <w:drawing>
          <wp:anchor distT="0" distB="118745" distL="114300" distR="114300" simplePos="0" relativeHeight="251657728" behindDoc="0" locked="0" layoutInCell="1" allowOverlap="1" wp14:anchorId="58D84DDF" wp14:editId="37E4FC47">
            <wp:simplePos x="0" y="0"/>
            <wp:positionH relativeFrom="margin">
              <wp:posOffset>144145</wp:posOffset>
            </wp:positionH>
            <wp:positionV relativeFrom="margin">
              <wp:posOffset>715645</wp:posOffset>
            </wp:positionV>
            <wp:extent cx="1654810" cy="1209040"/>
            <wp:effectExtent l="0" t="0" r="0" b="0"/>
            <wp:wrapTopAndBottom/>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54810" cy="1209040"/>
                    </a:xfrm>
                    <a:prstGeom prst="rect">
                      <a:avLst/>
                    </a:prstGeom>
                    <a:noFill/>
                  </pic:spPr>
                </pic:pic>
              </a:graphicData>
            </a:graphic>
            <wp14:sizeRelH relativeFrom="page">
              <wp14:pctWidth>0</wp14:pctWidth>
            </wp14:sizeRelH>
            <wp14:sizeRelV relativeFrom="page">
              <wp14:pctHeight>0</wp14:pctHeight>
            </wp14:sizeRelV>
          </wp:anchor>
        </w:drawing>
      </w:r>
      <w:r w:rsidR="007C2D21" w:rsidRPr="009B0B49">
        <w:rPr>
          <w:bCs/>
          <w:sz w:val="22"/>
        </w:rPr>
        <w:t xml:space="preserve">November </w:t>
      </w:r>
      <w:r w:rsidR="002C2B17">
        <w:rPr>
          <w:bCs/>
          <w:sz w:val="22"/>
        </w:rPr>
        <w:t>6</w:t>
      </w:r>
    </w:p>
    <w:p w14:paraId="5559BE31" w14:textId="77777777" w:rsidR="007C2D21" w:rsidRPr="009B0B49" w:rsidRDefault="007C2D21" w:rsidP="007C2D21">
      <w:pPr>
        <w:jc w:val="center"/>
        <w:rPr>
          <w:sz w:val="22"/>
        </w:rPr>
      </w:pPr>
      <w:r w:rsidRPr="009B0B49">
        <w:rPr>
          <w:sz w:val="22"/>
        </w:rPr>
        <w:t>In procession</w:t>
      </w:r>
    </w:p>
    <w:p w14:paraId="6EE247D2" w14:textId="77777777" w:rsidR="007C2D21" w:rsidRPr="009B0B49" w:rsidRDefault="007C2D21" w:rsidP="007C2D21">
      <w:pPr>
        <w:jc w:val="center"/>
        <w:rPr>
          <w:sz w:val="12"/>
          <w:szCs w:val="12"/>
        </w:rPr>
      </w:pPr>
    </w:p>
    <w:p w14:paraId="56C5CEF1" w14:textId="7DA0CE83" w:rsidR="009B07FF" w:rsidRPr="002C6309" w:rsidRDefault="002C6309" w:rsidP="002C6309">
      <w:pPr>
        <w:rPr>
          <w:sz w:val="22"/>
          <w:szCs w:val="22"/>
        </w:rPr>
      </w:pPr>
      <w:r w:rsidRPr="002C6309">
        <w:rPr>
          <w:sz w:val="22"/>
          <w:szCs w:val="22"/>
        </w:rPr>
        <w:t xml:space="preserve">In response to </w:t>
      </w:r>
      <w:proofErr w:type="gramStart"/>
      <w:r w:rsidRPr="002C6309">
        <w:rPr>
          <w:sz w:val="22"/>
          <w:szCs w:val="22"/>
        </w:rPr>
        <w:t>feedback</w:t>
      </w:r>
      <w:proofErr w:type="gramEnd"/>
      <w:r w:rsidRPr="002C6309">
        <w:rPr>
          <w:sz w:val="22"/>
          <w:szCs w:val="22"/>
        </w:rPr>
        <w:t xml:space="preserve"> we received from the Stewardship s</w:t>
      </w:r>
      <w:r>
        <w:rPr>
          <w:sz w:val="22"/>
          <w:szCs w:val="22"/>
        </w:rPr>
        <w:t>u</w:t>
      </w:r>
      <w:r w:rsidRPr="002C6309">
        <w:rPr>
          <w:sz w:val="22"/>
          <w:szCs w:val="22"/>
        </w:rPr>
        <w:t xml:space="preserve">rvey, </w:t>
      </w:r>
      <w:r>
        <w:rPr>
          <w:sz w:val="22"/>
          <w:szCs w:val="22"/>
        </w:rPr>
        <w:t>the church council has decided that Holy Communion will be celebrated on the first Sunday of four-Sunday months, and on the first and fourth Sundays of five-Sunday months.</w:t>
      </w:r>
    </w:p>
    <w:p w14:paraId="462C22F2" w14:textId="77777777" w:rsidR="00DB0925" w:rsidRPr="00CB39BD" w:rsidRDefault="00DB0925" w:rsidP="00CF46DE">
      <w:pPr>
        <w:jc w:val="center"/>
        <w:rPr>
          <w:sz w:val="16"/>
          <w:szCs w:val="16"/>
        </w:rPr>
      </w:pPr>
    </w:p>
    <w:p w14:paraId="264565EC" w14:textId="193F4F20" w:rsidR="007119C9" w:rsidRPr="00802596" w:rsidRDefault="00821898" w:rsidP="00A107EF">
      <w:pPr>
        <w:pStyle w:val="Heading2"/>
        <w:jc w:val="center"/>
        <w:rPr>
          <w:bCs/>
          <w:sz w:val="22"/>
        </w:rPr>
      </w:pPr>
      <w:r>
        <w:rPr>
          <w:bCs/>
          <w:noProof/>
          <w:sz w:val="22"/>
        </w:rPr>
        <mc:AlternateContent>
          <mc:Choice Requires="wps">
            <w:drawing>
              <wp:anchor distT="0" distB="0" distL="114300" distR="114300" simplePos="0" relativeHeight="251650560" behindDoc="0" locked="0" layoutInCell="1" allowOverlap="1" wp14:anchorId="7D3041AB" wp14:editId="39AE7595">
                <wp:simplePos x="0" y="0"/>
                <wp:positionH relativeFrom="column">
                  <wp:posOffset>0</wp:posOffset>
                </wp:positionH>
                <wp:positionV relativeFrom="paragraph">
                  <wp:posOffset>571500</wp:posOffset>
                </wp:positionV>
                <wp:extent cx="1943100" cy="0"/>
                <wp:effectExtent l="0" t="0" r="0" b="0"/>
                <wp:wrapNone/>
                <wp:docPr id="10" name="Line 8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10564740" id="Line 886"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15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" stroked="f"/>
            </w:pict>
          </mc:Fallback>
        </mc:AlternateContent>
      </w:r>
      <w:r>
        <w:rPr>
          <w:bCs/>
          <w:noProof/>
          <w:sz w:val="22"/>
        </w:rPr>
        <mc:AlternateContent>
          <mc:Choice Requires="wps">
            <w:drawing>
              <wp:anchor distT="0" distB="0" distL="114300" distR="114300" simplePos="0" relativeHeight="251649536" behindDoc="0" locked="0" layoutInCell="1" allowOverlap="1" wp14:anchorId="3F543F46" wp14:editId="10A8016D">
                <wp:simplePos x="0" y="0"/>
                <wp:positionH relativeFrom="column">
                  <wp:posOffset>0</wp:posOffset>
                </wp:positionH>
                <wp:positionV relativeFrom="paragraph">
                  <wp:posOffset>571500</wp:posOffset>
                </wp:positionV>
                <wp:extent cx="1943100" cy="0"/>
                <wp:effectExtent l="0" t="0" r="0" b="0"/>
                <wp:wrapNone/>
                <wp:docPr id="9" name="Line 8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071FFCF4" id="Line 883"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15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" stroked="f"/>
            </w:pict>
          </mc:Fallback>
        </mc:AlternateContent>
      </w:r>
      <w:r>
        <w:rPr>
          <w:bCs/>
          <w:noProof/>
          <w:kern w:val="28"/>
          <w:sz w:val="22"/>
        </w:rPr>
        <mc:AlternateContent>
          <mc:Choice Requires="wps">
            <w:drawing>
              <wp:anchor distT="0" distB="91440" distL="114300" distR="114300" simplePos="0" relativeHeight="251647488" behindDoc="0" locked="0" layoutInCell="1" allowOverlap="1" wp14:anchorId="1E0C278A" wp14:editId="6706B8E7">
                <wp:simplePos x="0" y="0"/>
                <wp:positionH relativeFrom="margin">
                  <wp:posOffset>1551305</wp:posOffset>
                </wp:positionH>
                <wp:positionV relativeFrom="margin">
                  <wp:posOffset>48260</wp:posOffset>
                </wp:positionV>
                <wp:extent cx="3657600" cy="457200"/>
                <wp:effectExtent l="0" t="0" r="0" b="0"/>
                <wp:wrapTopAndBottom/>
                <wp:docPr id="8" name="Text Box 8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8FB21" w14:textId="77777777" w:rsidR="006E67D0" w:rsidRPr="00723244" w:rsidRDefault="006E67D0" w:rsidP="000D7B52">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C278A" id="Text Box 875" o:spid="_x0000_s1032" type="#_x0000_t202" style="position:absolute;left:0;text-align:left;margin-left:122.15pt;margin-top:3.8pt;width:4in;height:36pt;z-index:251647488;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" filled="f" stroked="f">
                <v:textbox>
                  <w:txbxContent>
                    <w:p w14:paraId="3CC8FB21" w14:textId="77777777" w:rsidR="006E67D0" w:rsidRPr="00723244" w:rsidRDefault="006E67D0" w:rsidP="000D7B52">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007119C9" w:rsidRPr="00802596">
        <w:rPr>
          <w:bCs/>
          <w:sz w:val="22"/>
        </w:rPr>
        <w:t xml:space="preserve">Sunday, </w:t>
      </w:r>
      <w:r w:rsidR="009609FF" w:rsidRPr="00802596">
        <w:rPr>
          <w:bCs/>
          <w:sz w:val="22"/>
        </w:rPr>
        <w:t>Novem</w:t>
      </w:r>
      <w:r w:rsidR="007119C9" w:rsidRPr="00802596">
        <w:rPr>
          <w:bCs/>
          <w:sz w:val="22"/>
        </w:rPr>
        <w:t xml:space="preserve">ber </w:t>
      </w:r>
      <w:r w:rsidR="002C6309">
        <w:rPr>
          <w:bCs/>
          <w:sz w:val="22"/>
        </w:rPr>
        <w:t>6</w:t>
      </w:r>
      <w:r w:rsidR="007119C9" w:rsidRPr="00802596">
        <w:rPr>
          <w:bCs/>
          <w:sz w:val="22"/>
        </w:rPr>
        <w:t>—</w:t>
      </w:r>
      <w:r w:rsidR="009609FF" w:rsidRPr="00802596">
        <w:rPr>
          <w:bCs/>
          <w:sz w:val="22"/>
        </w:rPr>
        <w:t>White</w:t>
      </w:r>
    </w:p>
    <w:p w14:paraId="4F63D790" w14:textId="77777777" w:rsidR="007119C9" w:rsidRPr="00802596" w:rsidRDefault="007119C9">
      <w:pPr>
        <w:jc w:val="center"/>
        <w:rPr>
          <w:sz w:val="8"/>
        </w:rPr>
      </w:pPr>
    </w:p>
    <w:p w14:paraId="0A37CA1D" w14:textId="49F7E7D9" w:rsidR="007119C9" w:rsidRPr="009B07FF" w:rsidRDefault="007119C9">
      <w:pPr>
        <w:pStyle w:val="BodyText2"/>
      </w:pPr>
      <w:r w:rsidRPr="009B07FF">
        <w:rPr>
          <w:u w:val="single"/>
        </w:rPr>
        <w:t>Ushers</w:t>
      </w:r>
      <w:r w:rsidRPr="009B07FF">
        <w:t xml:space="preserve">: </w:t>
      </w:r>
      <w:r w:rsidR="005946F6" w:rsidRPr="009B07FF">
        <w:t xml:space="preserve"> </w:t>
      </w:r>
      <w:r w:rsidR="00BF136B" w:rsidRPr="009B07FF">
        <w:t>Bob</w:t>
      </w:r>
      <w:r w:rsidR="00802596" w:rsidRPr="009B07FF">
        <w:t xml:space="preserve"> &amp; </w:t>
      </w:r>
      <w:r w:rsidR="00BF136B" w:rsidRPr="009B07FF">
        <w:t xml:space="preserve">Phyllis </w:t>
      </w:r>
      <w:proofErr w:type="spellStart"/>
      <w:r w:rsidR="00BF136B" w:rsidRPr="009B07FF">
        <w:t>Penheiter</w:t>
      </w:r>
      <w:proofErr w:type="spellEnd"/>
      <w:r w:rsidR="00BF136B" w:rsidRPr="009B07FF">
        <w:t>, Paul</w:t>
      </w:r>
      <w:r w:rsidR="00802596" w:rsidRPr="009B07FF">
        <w:t xml:space="preserve"> &amp; </w:t>
      </w:r>
      <w:r w:rsidR="00BF136B" w:rsidRPr="009B07FF">
        <w:t>Darcy Peterson, Sasha Holst &amp; family</w:t>
      </w:r>
    </w:p>
    <w:p w14:paraId="64AF7DB6" w14:textId="3B76A488" w:rsidR="001D5C4F" w:rsidRPr="009B07FF" w:rsidRDefault="007119C9" w:rsidP="00A81B1F">
      <w:pPr>
        <w:pStyle w:val="BodyText3"/>
        <w:rPr>
          <w:rFonts w:ascii="Times New Roman" w:hAnsi="Times New Roman"/>
          <w:b w:val="0"/>
          <w:bCs/>
          <w:sz w:val="22"/>
          <w:szCs w:val="22"/>
          <w:u w:val="single"/>
        </w:rPr>
      </w:pPr>
      <w:r w:rsidRPr="009B07FF">
        <w:rPr>
          <w:rFonts w:ascii="Times New Roman" w:hAnsi="Times New Roman"/>
          <w:b w:val="0"/>
          <w:sz w:val="22"/>
          <w:szCs w:val="22"/>
          <w:u w:val="single"/>
        </w:rPr>
        <w:t>Altar Care/Communion</w:t>
      </w:r>
      <w:r w:rsidRPr="009B07FF">
        <w:rPr>
          <w:rFonts w:ascii="Times New Roman" w:hAnsi="Times New Roman"/>
          <w:b w:val="0"/>
          <w:sz w:val="22"/>
          <w:szCs w:val="22"/>
        </w:rPr>
        <w:t xml:space="preserve">: </w:t>
      </w:r>
      <w:r w:rsidR="00DF4D5D" w:rsidRPr="009B07FF">
        <w:rPr>
          <w:rFonts w:ascii="Times New Roman" w:hAnsi="Times New Roman"/>
          <w:b w:val="0"/>
          <w:sz w:val="22"/>
          <w:szCs w:val="22"/>
        </w:rPr>
        <w:t xml:space="preserve"> </w:t>
      </w:r>
      <w:r w:rsidR="001D5C4F" w:rsidRPr="009B07FF">
        <w:rPr>
          <w:rFonts w:ascii="Times New Roman" w:hAnsi="Times New Roman"/>
          <w:b w:val="0"/>
          <w:bCs/>
          <w:sz w:val="22"/>
          <w:szCs w:val="22"/>
        </w:rPr>
        <w:t xml:space="preserve">Bob &amp; Phyllis </w:t>
      </w:r>
      <w:proofErr w:type="spellStart"/>
      <w:r w:rsidR="001D5C4F" w:rsidRPr="009B07FF">
        <w:rPr>
          <w:rFonts w:ascii="Times New Roman" w:hAnsi="Times New Roman"/>
          <w:b w:val="0"/>
          <w:bCs/>
          <w:sz w:val="22"/>
          <w:szCs w:val="22"/>
        </w:rPr>
        <w:t>Penheiter</w:t>
      </w:r>
      <w:proofErr w:type="spellEnd"/>
    </w:p>
    <w:p w14:paraId="6FE2E554" w14:textId="758A4981" w:rsidR="007119C9" w:rsidRPr="009B07FF" w:rsidRDefault="007119C9" w:rsidP="00A81B1F">
      <w:pPr>
        <w:pStyle w:val="BodyText3"/>
        <w:rPr>
          <w:rFonts w:ascii="Times New Roman" w:hAnsi="Times New Roman"/>
          <w:b w:val="0"/>
          <w:sz w:val="22"/>
          <w:szCs w:val="22"/>
        </w:rPr>
      </w:pPr>
      <w:r w:rsidRPr="009B07FF">
        <w:rPr>
          <w:rFonts w:ascii="Times New Roman" w:hAnsi="Times New Roman"/>
          <w:b w:val="0"/>
          <w:sz w:val="22"/>
          <w:szCs w:val="22"/>
          <w:u w:val="single"/>
        </w:rPr>
        <w:t>Reader</w:t>
      </w:r>
      <w:r w:rsidRPr="009B07FF">
        <w:rPr>
          <w:rFonts w:ascii="Times New Roman" w:hAnsi="Times New Roman"/>
          <w:b w:val="0"/>
          <w:sz w:val="22"/>
          <w:szCs w:val="22"/>
        </w:rPr>
        <w:t xml:space="preserve">: </w:t>
      </w:r>
      <w:r w:rsidR="005946F6" w:rsidRPr="009B07FF">
        <w:rPr>
          <w:rFonts w:ascii="Times New Roman" w:hAnsi="Times New Roman"/>
          <w:b w:val="0"/>
          <w:sz w:val="22"/>
          <w:szCs w:val="22"/>
        </w:rPr>
        <w:t xml:space="preserve"> </w:t>
      </w:r>
      <w:r w:rsidR="001D5C4F" w:rsidRPr="009B07FF">
        <w:rPr>
          <w:rFonts w:ascii="Times New Roman" w:hAnsi="Times New Roman"/>
          <w:b w:val="0"/>
          <w:bCs/>
          <w:sz w:val="22"/>
          <w:szCs w:val="22"/>
        </w:rPr>
        <w:t xml:space="preserve">Phyllis </w:t>
      </w:r>
      <w:proofErr w:type="spellStart"/>
      <w:r w:rsidR="001D5C4F" w:rsidRPr="009B07FF">
        <w:rPr>
          <w:rFonts w:ascii="Times New Roman" w:hAnsi="Times New Roman"/>
          <w:b w:val="0"/>
          <w:bCs/>
          <w:sz w:val="22"/>
          <w:szCs w:val="22"/>
        </w:rPr>
        <w:t>Penheiter</w:t>
      </w:r>
      <w:proofErr w:type="spellEnd"/>
    </w:p>
    <w:p w14:paraId="77814911" w14:textId="5694B9CF" w:rsidR="00040E0C" w:rsidRPr="009B07FF" w:rsidRDefault="007119C9" w:rsidP="00040E0C">
      <w:pPr>
        <w:pStyle w:val="BodyText2"/>
        <w:rPr>
          <w:sz w:val="16"/>
          <w:szCs w:val="16"/>
        </w:rPr>
      </w:pPr>
      <w:r w:rsidRPr="009B07FF">
        <w:rPr>
          <w:u w:val="single"/>
        </w:rPr>
        <w:t>Refreshments</w:t>
      </w:r>
      <w:r w:rsidRPr="009B07FF">
        <w:t xml:space="preserve">: </w:t>
      </w:r>
      <w:r w:rsidR="005946F6" w:rsidRPr="009B07FF">
        <w:t xml:space="preserve"> </w:t>
      </w:r>
      <w:r w:rsidR="001D5C4F" w:rsidRPr="009B07FF">
        <w:t>Sasha Holst</w:t>
      </w:r>
      <w:r w:rsidR="00802596" w:rsidRPr="009B07FF">
        <w:t xml:space="preserve"> and </w:t>
      </w:r>
      <w:r w:rsidR="001D5C4F" w:rsidRPr="009B07FF">
        <w:t>Darcy Peterson</w:t>
      </w:r>
    </w:p>
    <w:p w14:paraId="35DD0C95" w14:textId="64639839" w:rsidR="00A96A93" w:rsidRPr="009B07FF" w:rsidRDefault="00A96A93">
      <w:pPr>
        <w:rPr>
          <w:sz w:val="16"/>
          <w:szCs w:val="16"/>
        </w:rPr>
      </w:pPr>
    </w:p>
    <w:p w14:paraId="5BD3B68B" w14:textId="77777777" w:rsidR="00802596" w:rsidRPr="009B07FF" w:rsidRDefault="00802596">
      <w:pPr>
        <w:rPr>
          <w:sz w:val="16"/>
          <w:szCs w:val="16"/>
        </w:rPr>
      </w:pPr>
    </w:p>
    <w:p w14:paraId="7C389042" w14:textId="0C420A9E" w:rsidR="007119C9" w:rsidRPr="009B07FF" w:rsidRDefault="007119C9">
      <w:pPr>
        <w:pStyle w:val="Heading2"/>
        <w:jc w:val="center"/>
        <w:rPr>
          <w:sz w:val="22"/>
        </w:rPr>
      </w:pPr>
      <w:r w:rsidRPr="009B07FF">
        <w:rPr>
          <w:sz w:val="22"/>
        </w:rPr>
        <w:t xml:space="preserve">Sunday, </w:t>
      </w:r>
      <w:r w:rsidR="009609FF" w:rsidRPr="009B07FF">
        <w:rPr>
          <w:sz w:val="22"/>
        </w:rPr>
        <w:t>Novem</w:t>
      </w:r>
      <w:r w:rsidRPr="009B07FF">
        <w:rPr>
          <w:sz w:val="22"/>
        </w:rPr>
        <w:t xml:space="preserve">ber </w:t>
      </w:r>
      <w:r w:rsidR="00E54342" w:rsidRPr="009B07FF">
        <w:rPr>
          <w:sz w:val="22"/>
        </w:rPr>
        <w:t>1</w:t>
      </w:r>
      <w:r w:rsidR="002C6309" w:rsidRPr="009B07FF">
        <w:rPr>
          <w:sz w:val="22"/>
        </w:rPr>
        <w:t>3</w:t>
      </w:r>
      <w:r w:rsidRPr="009B07FF">
        <w:rPr>
          <w:sz w:val="22"/>
        </w:rPr>
        <w:t>—</w:t>
      </w:r>
      <w:r w:rsidR="00802596" w:rsidRPr="009B07FF">
        <w:rPr>
          <w:sz w:val="22"/>
        </w:rPr>
        <w:t>White</w:t>
      </w:r>
    </w:p>
    <w:p w14:paraId="210335E8" w14:textId="77777777" w:rsidR="007119C9" w:rsidRPr="009B07FF" w:rsidRDefault="007119C9">
      <w:pPr>
        <w:rPr>
          <w:sz w:val="8"/>
        </w:rPr>
      </w:pPr>
    </w:p>
    <w:p w14:paraId="5B89BE37" w14:textId="5053CCB3" w:rsidR="00A81B1F" w:rsidRPr="009B07FF" w:rsidRDefault="003C683C">
      <w:pPr>
        <w:rPr>
          <w:sz w:val="22"/>
        </w:rPr>
      </w:pPr>
      <w:r w:rsidRPr="009B07FF">
        <w:rPr>
          <w:sz w:val="22"/>
          <w:u w:val="single"/>
        </w:rPr>
        <w:t>Ushers</w:t>
      </w:r>
      <w:r w:rsidR="00A81B1F" w:rsidRPr="009B07FF">
        <w:rPr>
          <w:sz w:val="22"/>
        </w:rPr>
        <w:t xml:space="preserve">:  </w:t>
      </w:r>
      <w:r w:rsidR="009B07FF" w:rsidRPr="009B07FF">
        <w:rPr>
          <w:sz w:val="22"/>
        </w:rPr>
        <w:t>Bob</w:t>
      </w:r>
      <w:r w:rsidR="0078275F" w:rsidRPr="009B07FF">
        <w:rPr>
          <w:sz w:val="22"/>
        </w:rPr>
        <w:t xml:space="preserve"> &amp; </w:t>
      </w:r>
      <w:r w:rsidR="009B07FF" w:rsidRPr="009B07FF">
        <w:rPr>
          <w:sz w:val="22"/>
        </w:rPr>
        <w:t xml:space="preserve">Phyllis </w:t>
      </w:r>
      <w:proofErr w:type="spellStart"/>
      <w:r w:rsidR="009B07FF" w:rsidRPr="009B07FF">
        <w:rPr>
          <w:sz w:val="22"/>
        </w:rPr>
        <w:t>Penheiter</w:t>
      </w:r>
      <w:proofErr w:type="spellEnd"/>
      <w:r w:rsidR="009B07FF" w:rsidRPr="009B07FF">
        <w:rPr>
          <w:sz w:val="22"/>
        </w:rPr>
        <w:t xml:space="preserve"> and Glen &amp; Julie </w:t>
      </w:r>
      <w:proofErr w:type="spellStart"/>
      <w:r w:rsidR="009B07FF" w:rsidRPr="009B07FF">
        <w:rPr>
          <w:sz w:val="22"/>
        </w:rPr>
        <w:t>Jensson</w:t>
      </w:r>
      <w:proofErr w:type="spellEnd"/>
    </w:p>
    <w:p w14:paraId="69BC6425" w14:textId="22806716" w:rsidR="00CF46DE" w:rsidRPr="009B07FF" w:rsidRDefault="0053768F" w:rsidP="00CF46DE">
      <w:pPr>
        <w:pStyle w:val="BodyText3"/>
        <w:rPr>
          <w:rFonts w:ascii="Times New Roman" w:hAnsi="Times New Roman"/>
          <w:b w:val="0"/>
          <w:sz w:val="22"/>
          <w:szCs w:val="22"/>
        </w:rPr>
      </w:pPr>
      <w:r w:rsidRPr="009B07FF">
        <w:rPr>
          <w:rFonts w:ascii="Times New Roman" w:hAnsi="Times New Roman"/>
          <w:b w:val="0"/>
          <w:sz w:val="22"/>
          <w:u w:val="single"/>
        </w:rPr>
        <w:t>Altar Care</w:t>
      </w:r>
      <w:r w:rsidR="007119C9" w:rsidRPr="009B07FF">
        <w:rPr>
          <w:rFonts w:ascii="Times New Roman" w:hAnsi="Times New Roman"/>
          <w:b w:val="0"/>
          <w:sz w:val="22"/>
        </w:rPr>
        <w:t>:</w:t>
      </w:r>
      <w:r w:rsidRPr="009B07FF">
        <w:rPr>
          <w:rFonts w:ascii="Times New Roman" w:hAnsi="Times New Roman"/>
          <w:b w:val="0"/>
          <w:sz w:val="22"/>
        </w:rPr>
        <w:t xml:space="preserve"> </w:t>
      </w:r>
      <w:r w:rsidR="007119C9" w:rsidRPr="009B07FF">
        <w:rPr>
          <w:rFonts w:ascii="Times New Roman" w:hAnsi="Times New Roman"/>
          <w:b w:val="0"/>
          <w:sz w:val="22"/>
        </w:rPr>
        <w:t xml:space="preserve"> </w:t>
      </w:r>
      <w:r w:rsidR="009B07FF" w:rsidRPr="009B07FF">
        <w:rPr>
          <w:rFonts w:ascii="Times New Roman" w:hAnsi="Times New Roman"/>
          <w:b w:val="0"/>
          <w:sz w:val="22"/>
        </w:rPr>
        <w:t xml:space="preserve">Phyllis </w:t>
      </w:r>
      <w:proofErr w:type="spellStart"/>
      <w:r w:rsidR="009B07FF" w:rsidRPr="009B07FF">
        <w:rPr>
          <w:rFonts w:ascii="Times New Roman" w:hAnsi="Times New Roman"/>
          <w:b w:val="0"/>
          <w:sz w:val="22"/>
        </w:rPr>
        <w:t>Penheiter</w:t>
      </w:r>
      <w:proofErr w:type="spellEnd"/>
    </w:p>
    <w:p w14:paraId="7B5ABD2C" w14:textId="58AF4792" w:rsidR="007119C9" w:rsidRPr="009B07FF" w:rsidRDefault="007119C9">
      <w:pPr>
        <w:rPr>
          <w:sz w:val="22"/>
        </w:rPr>
      </w:pPr>
      <w:r w:rsidRPr="009B07FF">
        <w:rPr>
          <w:sz w:val="22"/>
          <w:u w:val="single"/>
        </w:rPr>
        <w:t>Reader</w:t>
      </w:r>
      <w:r w:rsidRPr="009B07FF">
        <w:rPr>
          <w:sz w:val="22"/>
        </w:rPr>
        <w:t xml:space="preserve">: </w:t>
      </w:r>
      <w:r w:rsidR="005946F6" w:rsidRPr="009B07FF">
        <w:rPr>
          <w:sz w:val="22"/>
        </w:rPr>
        <w:t xml:space="preserve"> </w:t>
      </w:r>
      <w:r w:rsidR="009B07FF" w:rsidRPr="009B07FF">
        <w:rPr>
          <w:bCs/>
          <w:sz w:val="22"/>
        </w:rPr>
        <w:t xml:space="preserve">Phyllis </w:t>
      </w:r>
      <w:proofErr w:type="spellStart"/>
      <w:r w:rsidR="009B07FF" w:rsidRPr="009B07FF">
        <w:rPr>
          <w:bCs/>
          <w:sz w:val="22"/>
        </w:rPr>
        <w:t>Penheiter</w:t>
      </w:r>
      <w:proofErr w:type="spellEnd"/>
    </w:p>
    <w:p w14:paraId="63184A1A" w14:textId="39E56F4F" w:rsidR="00DF0CC9" w:rsidRPr="009B07FF" w:rsidRDefault="007119C9" w:rsidP="00DF0CC9">
      <w:pPr>
        <w:rPr>
          <w:sz w:val="22"/>
        </w:rPr>
      </w:pPr>
      <w:r w:rsidRPr="009B07FF">
        <w:rPr>
          <w:sz w:val="22"/>
          <w:u w:val="single"/>
        </w:rPr>
        <w:t>Refreshments</w:t>
      </w:r>
      <w:r w:rsidRPr="009B07FF">
        <w:rPr>
          <w:sz w:val="22"/>
        </w:rPr>
        <w:t xml:space="preserve">: </w:t>
      </w:r>
      <w:r w:rsidR="005946F6" w:rsidRPr="009B07FF">
        <w:rPr>
          <w:sz w:val="22"/>
        </w:rPr>
        <w:t xml:space="preserve"> </w:t>
      </w:r>
      <w:r w:rsidR="009B07FF" w:rsidRPr="009B07FF">
        <w:rPr>
          <w:sz w:val="22"/>
        </w:rPr>
        <w:t>None today</w:t>
      </w:r>
    </w:p>
    <w:p w14:paraId="35DFB0DF" w14:textId="77777777" w:rsidR="00F37693" w:rsidRPr="009B07FF" w:rsidRDefault="00F37693">
      <w:pPr>
        <w:rPr>
          <w:sz w:val="16"/>
          <w:szCs w:val="16"/>
        </w:rPr>
      </w:pPr>
    </w:p>
    <w:p w14:paraId="6191244A" w14:textId="77777777" w:rsidR="00F37693" w:rsidRPr="009B07FF" w:rsidRDefault="00F37693">
      <w:pPr>
        <w:rPr>
          <w:sz w:val="16"/>
          <w:szCs w:val="16"/>
        </w:rPr>
      </w:pPr>
    </w:p>
    <w:p w14:paraId="182A1D73" w14:textId="36960964" w:rsidR="007119C9" w:rsidRPr="009B07FF" w:rsidRDefault="007119C9">
      <w:pPr>
        <w:pStyle w:val="Heading2"/>
        <w:jc w:val="center"/>
        <w:rPr>
          <w:sz w:val="22"/>
        </w:rPr>
      </w:pPr>
      <w:r w:rsidRPr="009B07FF">
        <w:rPr>
          <w:sz w:val="22"/>
        </w:rPr>
        <w:t xml:space="preserve">Sunday, </w:t>
      </w:r>
      <w:r w:rsidR="009609FF" w:rsidRPr="009B07FF">
        <w:rPr>
          <w:sz w:val="22"/>
        </w:rPr>
        <w:t>Novem</w:t>
      </w:r>
      <w:r w:rsidRPr="009B07FF">
        <w:rPr>
          <w:sz w:val="22"/>
        </w:rPr>
        <w:t xml:space="preserve">ber </w:t>
      </w:r>
      <w:r w:rsidR="00802596" w:rsidRPr="009B07FF">
        <w:rPr>
          <w:sz w:val="22"/>
        </w:rPr>
        <w:t>2</w:t>
      </w:r>
      <w:r w:rsidR="002C6309" w:rsidRPr="009B07FF">
        <w:rPr>
          <w:sz w:val="22"/>
        </w:rPr>
        <w:t>0</w:t>
      </w:r>
      <w:r w:rsidRPr="009B07FF">
        <w:rPr>
          <w:sz w:val="22"/>
        </w:rPr>
        <w:t>—</w:t>
      </w:r>
      <w:r w:rsidR="00802596" w:rsidRPr="009B07FF">
        <w:rPr>
          <w:sz w:val="22"/>
        </w:rPr>
        <w:t>Whit</w:t>
      </w:r>
      <w:r w:rsidR="00295EC3" w:rsidRPr="009B07FF">
        <w:rPr>
          <w:sz w:val="22"/>
        </w:rPr>
        <w:t>e</w:t>
      </w:r>
    </w:p>
    <w:p w14:paraId="1E1A570D" w14:textId="77777777" w:rsidR="007119C9" w:rsidRPr="009B07FF" w:rsidRDefault="007119C9">
      <w:pPr>
        <w:jc w:val="center"/>
        <w:rPr>
          <w:sz w:val="8"/>
        </w:rPr>
      </w:pPr>
    </w:p>
    <w:p w14:paraId="197E3881" w14:textId="6DD424AA" w:rsidR="00040E0C" w:rsidRPr="009B07FF" w:rsidRDefault="007119C9">
      <w:pPr>
        <w:rPr>
          <w:sz w:val="22"/>
        </w:rPr>
      </w:pPr>
      <w:r w:rsidRPr="009B07FF">
        <w:rPr>
          <w:sz w:val="22"/>
          <w:u w:val="single"/>
        </w:rPr>
        <w:t>Ushers</w:t>
      </w:r>
      <w:r w:rsidR="006B2F97" w:rsidRPr="009B07FF">
        <w:rPr>
          <w:sz w:val="22"/>
          <w:u w:val="single"/>
        </w:rPr>
        <w:t>:</w:t>
      </w:r>
      <w:r w:rsidR="006B2F97" w:rsidRPr="009B07FF">
        <w:rPr>
          <w:sz w:val="22"/>
        </w:rPr>
        <w:t xml:space="preserve">  </w:t>
      </w:r>
      <w:r w:rsidR="009B07FF" w:rsidRPr="009B07FF">
        <w:rPr>
          <w:sz w:val="22"/>
        </w:rPr>
        <w:t>Mike</w:t>
      </w:r>
      <w:r w:rsidR="00012CD9" w:rsidRPr="009B07FF">
        <w:rPr>
          <w:sz w:val="22"/>
        </w:rPr>
        <w:t xml:space="preserve"> &amp; </w:t>
      </w:r>
      <w:r w:rsidR="009B07FF" w:rsidRPr="009B07FF">
        <w:rPr>
          <w:sz w:val="22"/>
        </w:rPr>
        <w:t>Raquel Torgerson family</w:t>
      </w:r>
    </w:p>
    <w:p w14:paraId="34A36128" w14:textId="20F30D49" w:rsidR="00E54342" w:rsidRPr="009B07FF" w:rsidRDefault="00322AAF" w:rsidP="00E54342">
      <w:pPr>
        <w:pStyle w:val="BodyText3"/>
        <w:rPr>
          <w:rFonts w:ascii="Times New Roman" w:hAnsi="Times New Roman"/>
          <w:b w:val="0"/>
          <w:sz w:val="22"/>
          <w:szCs w:val="22"/>
        </w:rPr>
      </w:pPr>
      <w:r w:rsidRPr="009B07FF">
        <w:rPr>
          <w:rFonts w:ascii="Times New Roman" w:hAnsi="Times New Roman"/>
          <w:b w:val="0"/>
          <w:sz w:val="22"/>
          <w:szCs w:val="22"/>
          <w:u w:val="single"/>
        </w:rPr>
        <w:t>Altar Care</w:t>
      </w:r>
      <w:r w:rsidR="007119C9" w:rsidRPr="009B07FF">
        <w:rPr>
          <w:rFonts w:ascii="Times New Roman" w:hAnsi="Times New Roman"/>
          <w:b w:val="0"/>
          <w:sz w:val="22"/>
          <w:szCs w:val="22"/>
          <w:u w:val="single"/>
        </w:rPr>
        <w:t>:</w:t>
      </w:r>
      <w:r w:rsidR="007119C9" w:rsidRPr="009B07FF">
        <w:rPr>
          <w:rFonts w:ascii="Times New Roman" w:hAnsi="Times New Roman"/>
          <w:b w:val="0"/>
          <w:sz w:val="22"/>
          <w:szCs w:val="22"/>
        </w:rPr>
        <w:t xml:space="preserve"> </w:t>
      </w:r>
      <w:r w:rsidR="006B2F97" w:rsidRPr="009B07FF">
        <w:rPr>
          <w:rFonts w:ascii="Times New Roman" w:hAnsi="Times New Roman"/>
          <w:b w:val="0"/>
          <w:sz w:val="22"/>
          <w:szCs w:val="22"/>
        </w:rPr>
        <w:t xml:space="preserve"> </w:t>
      </w:r>
      <w:r w:rsidR="009B07FF" w:rsidRPr="009B07FF">
        <w:rPr>
          <w:rFonts w:ascii="Times New Roman" w:hAnsi="Times New Roman"/>
          <w:b w:val="0"/>
          <w:sz w:val="22"/>
          <w:szCs w:val="22"/>
        </w:rPr>
        <w:t xml:space="preserve">Glen &amp; Julie </w:t>
      </w:r>
      <w:proofErr w:type="spellStart"/>
      <w:r w:rsidR="009B07FF" w:rsidRPr="009B07FF">
        <w:rPr>
          <w:rFonts w:ascii="Times New Roman" w:hAnsi="Times New Roman"/>
          <w:b w:val="0"/>
          <w:sz w:val="22"/>
          <w:szCs w:val="22"/>
        </w:rPr>
        <w:t>Jensson</w:t>
      </w:r>
      <w:proofErr w:type="spellEnd"/>
    </w:p>
    <w:p w14:paraId="7AD2FA18" w14:textId="1BFC9EA3" w:rsidR="00CD69C0" w:rsidRPr="009B07FF" w:rsidRDefault="007119C9" w:rsidP="00E54342">
      <w:pPr>
        <w:pStyle w:val="BodyText2"/>
      </w:pPr>
      <w:r w:rsidRPr="009B07FF">
        <w:rPr>
          <w:u w:val="single"/>
        </w:rPr>
        <w:t>Reader</w:t>
      </w:r>
      <w:r w:rsidRPr="009B07FF">
        <w:t>:</w:t>
      </w:r>
      <w:r w:rsidR="000D21EA" w:rsidRPr="009B07FF">
        <w:t xml:space="preserve">  </w:t>
      </w:r>
      <w:r w:rsidR="009B07FF" w:rsidRPr="009B07FF">
        <w:t xml:space="preserve">Glen </w:t>
      </w:r>
      <w:proofErr w:type="spellStart"/>
      <w:r w:rsidR="009B07FF" w:rsidRPr="009B07FF">
        <w:t>Jensson</w:t>
      </w:r>
      <w:proofErr w:type="spellEnd"/>
    </w:p>
    <w:p w14:paraId="0AD15E43" w14:textId="43F2DB96" w:rsidR="00CD69C0" w:rsidRPr="009B07FF" w:rsidRDefault="007119C9" w:rsidP="00CD69C0">
      <w:pPr>
        <w:rPr>
          <w:sz w:val="22"/>
        </w:rPr>
      </w:pPr>
      <w:r w:rsidRPr="009B07FF">
        <w:rPr>
          <w:sz w:val="22"/>
          <w:u w:val="single"/>
        </w:rPr>
        <w:t>Refreshments</w:t>
      </w:r>
      <w:r w:rsidR="00CD69C0" w:rsidRPr="009B07FF">
        <w:rPr>
          <w:sz w:val="22"/>
        </w:rPr>
        <w:t xml:space="preserve">:  </w:t>
      </w:r>
      <w:r w:rsidR="009B07FF" w:rsidRPr="009B07FF">
        <w:rPr>
          <w:sz w:val="22"/>
        </w:rPr>
        <w:t>Mike &amp; Raquel Torgerson</w:t>
      </w:r>
      <w:r w:rsidR="00C657EC" w:rsidRPr="009B07FF">
        <w:rPr>
          <w:sz w:val="22"/>
        </w:rPr>
        <w:t xml:space="preserve"> and </w:t>
      </w:r>
      <w:r w:rsidR="009B07FF" w:rsidRPr="009B07FF">
        <w:rPr>
          <w:sz w:val="22"/>
        </w:rPr>
        <w:t xml:space="preserve">Glen &amp; Julie </w:t>
      </w:r>
      <w:proofErr w:type="spellStart"/>
      <w:r w:rsidR="009B07FF" w:rsidRPr="009B07FF">
        <w:rPr>
          <w:sz w:val="22"/>
        </w:rPr>
        <w:t>Jensson</w:t>
      </w:r>
      <w:proofErr w:type="spellEnd"/>
    </w:p>
    <w:p w14:paraId="1D19E76A" w14:textId="77777777" w:rsidR="007119C9" w:rsidRPr="009B07FF" w:rsidRDefault="007119C9">
      <w:pPr>
        <w:rPr>
          <w:sz w:val="16"/>
          <w:szCs w:val="16"/>
        </w:rPr>
      </w:pPr>
    </w:p>
    <w:p w14:paraId="79D96CF3" w14:textId="1D1F6510" w:rsidR="009B0B49" w:rsidRDefault="009B0B49">
      <w:pPr>
        <w:rPr>
          <w:sz w:val="16"/>
          <w:szCs w:val="16"/>
        </w:rPr>
      </w:pPr>
    </w:p>
    <w:p w14:paraId="5874D8D3" w14:textId="15AEF178" w:rsidR="009B07FF" w:rsidRDefault="009B07FF">
      <w:pPr>
        <w:rPr>
          <w:sz w:val="16"/>
          <w:szCs w:val="16"/>
        </w:rPr>
      </w:pPr>
    </w:p>
    <w:p w14:paraId="737241C3" w14:textId="77777777" w:rsidR="009B07FF" w:rsidRPr="009B07FF" w:rsidRDefault="009B07FF">
      <w:pPr>
        <w:rPr>
          <w:sz w:val="16"/>
          <w:szCs w:val="16"/>
        </w:rPr>
      </w:pPr>
    </w:p>
    <w:p w14:paraId="077C93BA" w14:textId="6B71E8CB" w:rsidR="0011158B" w:rsidRPr="009B07FF" w:rsidRDefault="00821898" w:rsidP="0011158B">
      <w:pPr>
        <w:pStyle w:val="Heading2"/>
        <w:jc w:val="center"/>
        <w:rPr>
          <w:bCs/>
          <w:sz w:val="22"/>
        </w:rPr>
      </w:pPr>
      <w:r w:rsidRPr="009B07FF">
        <w:rPr>
          <w:bCs/>
          <w:noProof/>
          <w:sz w:val="22"/>
        </w:rPr>
        <mc:AlternateContent>
          <mc:Choice Requires="wps">
            <w:drawing>
              <wp:anchor distT="0" distB="0" distL="114300" distR="114300" simplePos="0" relativeHeight="251653632" behindDoc="0" locked="0" layoutInCell="1" allowOverlap="1" wp14:anchorId="53559B12" wp14:editId="22046D23">
                <wp:simplePos x="0" y="0"/>
                <wp:positionH relativeFrom="column">
                  <wp:posOffset>0</wp:posOffset>
                </wp:positionH>
                <wp:positionV relativeFrom="paragraph">
                  <wp:posOffset>571500</wp:posOffset>
                </wp:positionV>
                <wp:extent cx="1943100" cy="0"/>
                <wp:effectExtent l="0" t="0" r="0" b="0"/>
                <wp:wrapNone/>
                <wp:docPr id="7" name="Line 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6A71DE80" id="Line 89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15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" stroked="f"/>
            </w:pict>
          </mc:Fallback>
        </mc:AlternateContent>
      </w:r>
      <w:r w:rsidRPr="009B07FF">
        <w:rPr>
          <w:bCs/>
          <w:noProof/>
          <w:sz w:val="22"/>
        </w:rPr>
        <mc:AlternateContent>
          <mc:Choice Requires="wps">
            <w:drawing>
              <wp:anchor distT="0" distB="0" distL="114300" distR="114300" simplePos="0" relativeHeight="251652608" behindDoc="0" locked="0" layoutInCell="1" allowOverlap="1" wp14:anchorId="162AD563" wp14:editId="1FE8B1D6">
                <wp:simplePos x="0" y="0"/>
                <wp:positionH relativeFrom="column">
                  <wp:posOffset>0</wp:posOffset>
                </wp:positionH>
                <wp:positionV relativeFrom="paragraph">
                  <wp:posOffset>571500</wp:posOffset>
                </wp:positionV>
                <wp:extent cx="1943100" cy="0"/>
                <wp:effectExtent l="0" t="0" r="0" b="0"/>
                <wp:wrapNone/>
                <wp:docPr id="6" name="Line 8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74816B73" id="Line 89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15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" stroked="f"/>
            </w:pict>
          </mc:Fallback>
        </mc:AlternateContent>
      </w:r>
      <w:r w:rsidRPr="009B07FF">
        <w:rPr>
          <w:bCs/>
          <w:noProof/>
          <w:kern w:val="28"/>
          <w:sz w:val="22"/>
        </w:rPr>
        <mc:AlternateContent>
          <mc:Choice Requires="wps">
            <w:drawing>
              <wp:anchor distT="0" distB="91440" distL="114300" distR="114300" simplePos="0" relativeHeight="251651584" behindDoc="0" locked="0" layoutInCell="1" allowOverlap="1" wp14:anchorId="0448F443" wp14:editId="56313387">
                <wp:simplePos x="0" y="0"/>
                <wp:positionH relativeFrom="margin">
                  <wp:posOffset>1551305</wp:posOffset>
                </wp:positionH>
                <wp:positionV relativeFrom="margin">
                  <wp:posOffset>48260</wp:posOffset>
                </wp:positionV>
                <wp:extent cx="3657600" cy="457200"/>
                <wp:effectExtent l="0" t="0" r="0" b="0"/>
                <wp:wrapTopAndBottom/>
                <wp:docPr id="5" name="Text Box 8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7F5610" w14:textId="77777777" w:rsidR="006E67D0" w:rsidRPr="00723244" w:rsidRDefault="006E67D0" w:rsidP="0011158B">
                            <w:pPr>
                              <w:jc w:val="center"/>
                              <w:rPr>
                                <w:rFonts w:ascii="Arial" w:hAnsi="Arial" w:cs="Arial"/>
                                <w:sz w:val="52"/>
                                <w:szCs w:val="52"/>
                              </w:rPr>
                            </w:pPr>
                            <w:r w:rsidRPr="00723244">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48F443" id="Text Box 890" o:spid="_x0000_s1033" type="#_x0000_t202" style="position:absolute;left:0;text-align:left;margin-left:122.15pt;margin-top:3.8pt;width:4in;height:36pt;z-index:251651584;visibility:visible;mso-wrap-style:square;mso-width-percent:0;mso-height-percent:0;mso-wrap-distance-left:9pt;mso-wrap-distance-top:0;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" filled="f" stroked="f">
                <v:textbox>
                  <w:txbxContent>
                    <w:p w14:paraId="767F5610" w14:textId="77777777" w:rsidR="006E67D0" w:rsidRPr="00723244" w:rsidRDefault="006E67D0" w:rsidP="0011158B">
                      <w:pPr>
                        <w:jc w:val="center"/>
                        <w:rPr>
                          <w:rFonts w:ascii="Arial" w:hAnsi="Arial" w:cs="Arial"/>
                          <w:sz w:val="52"/>
                          <w:szCs w:val="52"/>
                        </w:rPr>
                      </w:pPr>
                      <w:r w:rsidRPr="00723244">
                        <w:rPr>
                          <w:rFonts w:ascii="Arial" w:hAnsi="Arial" w:cs="Arial"/>
                          <w:sz w:val="52"/>
                          <w:szCs w:val="52"/>
                        </w:rPr>
                        <w:t>Worship &amp; Evangelism</w:t>
                      </w:r>
                    </w:p>
                  </w:txbxContent>
                </v:textbox>
                <w10:wrap type="topAndBottom" anchorx="margin" anchory="margin"/>
              </v:shape>
            </w:pict>
          </mc:Fallback>
        </mc:AlternateContent>
      </w:r>
      <w:r w:rsidR="0011158B" w:rsidRPr="009B07FF">
        <w:rPr>
          <w:bCs/>
          <w:sz w:val="22"/>
        </w:rPr>
        <w:t xml:space="preserve">Sunday, November </w:t>
      </w:r>
      <w:r w:rsidR="00D120DB" w:rsidRPr="009B07FF">
        <w:rPr>
          <w:bCs/>
          <w:sz w:val="22"/>
        </w:rPr>
        <w:t>2</w:t>
      </w:r>
      <w:r w:rsidR="002C6309" w:rsidRPr="009B07FF">
        <w:rPr>
          <w:bCs/>
          <w:sz w:val="22"/>
        </w:rPr>
        <w:t>7</w:t>
      </w:r>
      <w:r w:rsidR="0011158B" w:rsidRPr="009B07FF">
        <w:rPr>
          <w:bCs/>
          <w:sz w:val="22"/>
        </w:rPr>
        <w:t>—</w:t>
      </w:r>
      <w:r w:rsidR="00C657EC" w:rsidRPr="009B07FF">
        <w:rPr>
          <w:bCs/>
          <w:sz w:val="22"/>
        </w:rPr>
        <w:t>Blu</w:t>
      </w:r>
      <w:r w:rsidR="00EA5D18" w:rsidRPr="009B07FF">
        <w:rPr>
          <w:bCs/>
          <w:sz w:val="22"/>
        </w:rPr>
        <w:t>e</w:t>
      </w:r>
    </w:p>
    <w:p w14:paraId="513C006A" w14:textId="77777777" w:rsidR="0011158B" w:rsidRPr="009B07FF" w:rsidRDefault="0011158B" w:rsidP="0011158B">
      <w:pPr>
        <w:jc w:val="center"/>
        <w:rPr>
          <w:sz w:val="8"/>
        </w:rPr>
      </w:pPr>
    </w:p>
    <w:p w14:paraId="4DDBE500" w14:textId="7D60B2A8" w:rsidR="0011158B" w:rsidRPr="009B07FF" w:rsidRDefault="0011158B" w:rsidP="0011158B">
      <w:pPr>
        <w:pStyle w:val="BodyText2"/>
      </w:pPr>
      <w:r w:rsidRPr="009B07FF">
        <w:rPr>
          <w:u w:val="single"/>
        </w:rPr>
        <w:t>Ushers</w:t>
      </w:r>
      <w:r w:rsidRPr="009B07FF">
        <w:t xml:space="preserve">:  </w:t>
      </w:r>
      <w:r w:rsidR="009B07FF" w:rsidRPr="009B07FF">
        <w:t>James</w:t>
      </w:r>
      <w:r w:rsidR="008407A2" w:rsidRPr="009B07FF">
        <w:t xml:space="preserve"> &amp; </w:t>
      </w:r>
      <w:r w:rsidR="009B07FF" w:rsidRPr="009B07FF">
        <w:t xml:space="preserve">Brenda </w:t>
      </w:r>
      <w:proofErr w:type="spellStart"/>
      <w:r w:rsidR="009B07FF" w:rsidRPr="009B07FF">
        <w:t>Semmen</w:t>
      </w:r>
      <w:proofErr w:type="spellEnd"/>
      <w:r w:rsidR="009B07FF" w:rsidRPr="009B07FF">
        <w:t xml:space="preserve"> family</w:t>
      </w:r>
    </w:p>
    <w:p w14:paraId="2ECDC8DC" w14:textId="44551BA4" w:rsidR="00D976BB" w:rsidRPr="009B07FF" w:rsidRDefault="0011158B" w:rsidP="00D976BB">
      <w:pPr>
        <w:pStyle w:val="BodyText3"/>
        <w:rPr>
          <w:rFonts w:ascii="Times New Roman" w:hAnsi="Times New Roman"/>
          <w:b w:val="0"/>
          <w:sz w:val="22"/>
          <w:szCs w:val="22"/>
        </w:rPr>
      </w:pPr>
      <w:r w:rsidRPr="009B07FF">
        <w:rPr>
          <w:rFonts w:ascii="Times New Roman" w:hAnsi="Times New Roman"/>
          <w:b w:val="0"/>
          <w:sz w:val="22"/>
          <w:szCs w:val="22"/>
          <w:u w:val="single"/>
        </w:rPr>
        <w:t>Altar Care:</w:t>
      </w:r>
      <w:r w:rsidR="00895991" w:rsidRPr="009B07FF">
        <w:rPr>
          <w:rFonts w:ascii="Times New Roman" w:hAnsi="Times New Roman"/>
          <w:b w:val="0"/>
          <w:sz w:val="22"/>
          <w:szCs w:val="22"/>
        </w:rPr>
        <w:t xml:space="preserve"> </w:t>
      </w:r>
      <w:r w:rsidRPr="009B07FF">
        <w:rPr>
          <w:rFonts w:ascii="Times New Roman" w:hAnsi="Times New Roman"/>
          <w:b w:val="0"/>
          <w:sz w:val="22"/>
          <w:szCs w:val="22"/>
        </w:rPr>
        <w:t xml:space="preserve"> </w:t>
      </w:r>
      <w:r w:rsidR="009B07FF" w:rsidRPr="009B07FF">
        <w:rPr>
          <w:rFonts w:ascii="Times New Roman" w:hAnsi="Times New Roman"/>
          <w:b w:val="0"/>
          <w:sz w:val="22"/>
          <w:szCs w:val="22"/>
        </w:rPr>
        <w:t xml:space="preserve">Glen &amp; Julie </w:t>
      </w:r>
      <w:proofErr w:type="spellStart"/>
      <w:r w:rsidR="009B07FF" w:rsidRPr="009B07FF">
        <w:rPr>
          <w:rFonts w:ascii="Times New Roman" w:hAnsi="Times New Roman"/>
          <w:b w:val="0"/>
          <w:sz w:val="22"/>
          <w:szCs w:val="22"/>
        </w:rPr>
        <w:t>Jensson</w:t>
      </w:r>
      <w:proofErr w:type="spellEnd"/>
    </w:p>
    <w:p w14:paraId="279F792A" w14:textId="5ADB1849" w:rsidR="00CD69C0" w:rsidRPr="009B07FF" w:rsidRDefault="0011158B" w:rsidP="00D976BB">
      <w:pPr>
        <w:pStyle w:val="BodyText2"/>
        <w:rPr>
          <w:szCs w:val="22"/>
        </w:rPr>
      </w:pPr>
      <w:r w:rsidRPr="009B07FF">
        <w:rPr>
          <w:u w:val="single"/>
        </w:rPr>
        <w:t>Reader</w:t>
      </w:r>
      <w:r w:rsidRPr="009B07FF">
        <w:t xml:space="preserve">:  </w:t>
      </w:r>
      <w:proofErr w:type="spellStart"/>
      <w:r w:rsidR="009B07FF" w:rsidRPr="009B07FF">
        <w:t>Semmen</w:t>
      </w:r>
      <w:proofErr w:type="spellEnd"/>
      <w:r w:rsidR="009B07FF" w:rsidRPr="009B07FF">
        <w:t xml:space="preserve"> family</w:t>
      </w:r>
    </w:p>
    <w:p w14:paraId="2BF8008C" w14:textId="3A233766" w:rsidR="008407A2" w:rsidRPr="009B07FF" w:rsidRDefault="0011158B" w:rsidP="008407A2">
      <w:pPr>
        <w:rPr>
          <w:sz w:val="22"/>
          <w:szCs w:val="22"/>
        </w:rPr>
      </w:pPr>
      <w:r w:rsidRPr="009B07FF">
        <w:rPr>
          <w:sz w:val="22"/>
          <w:u w:val="single"/>
        </w:rPr>
        <w:t>Refreshments</w:t>
      </w:r>
      <w:r w:rsidRPr="009B07FF">
        <w:rPr>
          <w:sz w:val="22"/>
        </w:rPr>
        <w:t xml:space="preserve">:  </w:t>
      </w:r>
      <w:r w:rsidR="009B07FF" w:rsidRPr="009B07FF">
        <w:rPr>
          <w:sz w:val="22"/>
        </w:rPr>
        <w:t xml:space="preserve">James &amp; Brenda </w:t>
      </w:r>
      <w:proofErr w:type="spellStart"/>
      <w:r w:rsidR="009B07FF" w:rsidRPr="009B07FF">
        <w:rPr>
          <w:sz w:val="22"/>
        </w:rPr>
        <w:t>Semmen</w:t>
      </w:r>
      <w:proofErr w:type="spellEnd"/>
      <w:r w:rsidR="009B07FF" w:rsidRPr="009B07FF">
        <w:rPr>
          <w:sz w:val="22"/>
        </w:rPr>
        <w:t xml:space="preserve"> and Bob &amp; Phyllis </w:t>
      </w:r>
      <w:proofErr w:type="spellStart"/>
      <w:r w:rsidR="009B07FF" w:rsidRPr="009B07FF">
        <w:rPr>
          <w:sz w:val="22"/>
        </w:rPr>
        <w:t>Penheiter</w:t>
      </w:r>
      <w:proofErr w:type="spellEnd"/>
    </w:p>
    <w:p w14:paraId="6439CEDA" w14:textId="77777777" w:rsidR="00A96A93" w:rsidRPr="009B07FF" w:rsidRDefault="00A96A93" w:rsidP="00F37693">
      <w:pPr>
        <w:pStyle w:val="BodyText2"/>
        <w:rPr>
          <w:sz w:val="16"/>
          <w:szCs w:val="16"/>
        </w:rPr>
      </w:pPr>
    </w:p>
    <w:p w14:paraId="18C172CA" w14:textId="5B4E0AEF" w:rsidR="00CD69C0" w:rsidRPr="00C657EC" w:rsidRDefault="00CD69C0" w:rsidP="00F37693">
      <w:pPr>
        <w:pStyle w:val="BodyText2"/>
        <w:rPr>
          <w:sz w:val="16"/>
          <w:szCs w:val="16"/>
        </w:rPr>
      </w:pPr>
    </w:p>
    <w:p w14:paraId="1448637A" w14:textId="3E2A3E02" w:rsidR="00EB3038" w:rsidRPr="00C657EC" w:rsidRDefault="00EB3038" w:rsidP="00EB3038">
      <w:pPr>
        <w:pStyle w:val="Heading2"/>
        <w:jc w:val="center"/>
        <w:rPr>
          <w:sz w:val="22"/>
        </w:rPr>
      </w:pPr>
      <w:r w:rsidRPr="00C657EC">
        <w:rPr>
          <w:sz w:val="22"/>
        </w:rPr>
        <w:t>Senior Dining Servers</w:t>
      </w:r>
    </w:p>
    <w:p w14:paraId="381D083A" w14:textId="77777777" w:rsidR="00EB3038" w:rsidRPr="00C657EC" w:rsidRDefault="00EB3038" w:rsidP="00EB3038">
      <w:pPr>
        <w:jc w:val="center"/>
        <w:rPr>
          <w:rFonts w:ascii="Arial" w:hAnsi="Arial" w:cs="Arial"/>
          <w:b/>
          <w:sz w:val="22"/>
          <w:szCs w:val="22"/>
        </w:rPr>
      </w:pPr>
      <w:r w:rsidRPr="00C657EC">
        <w:rPr>
          <w:rFonts w:ascii="Arial" w:hAnsi="Arial" w:cs="Arial"/>
          <w:b/>
          <w:sz w:val="22"/>
          <w:szCs w:val="22"/>
        </w:rPr>
        <w:t>at Kenilworth Apartments</w:t>
      </w:r>
    </w:p>
    <w:p w14:paraId="4CD168CB" w14:textId="77777777" w:rsidR="00EB3038" w:rsidRPr="00C657EC" w:rsidRDefault="00EB3038" w:rsidP="00EB3038">
      <w:pPr>
        <w:rPr>
          <w:sz w:val="8"/>
          <w:szCs w:val="8"/>
        </w:rPr>
      </w:pPr>
    </w:p>
    <w:p w14:paraId="6CC5BC46" w14:textId="77777777" w:rsidR="00164E47" w:rsidRPr="00C657EC" w:rsidRDefault="00EB3038" w:rsidP="00164E47">
      <w:pPr>
        <w:rPr>
          <w:sz w:val="22"/>
          <w:szCs w:val="22"/>
        </w:rPr>
      </w:pPr>
      <w:r w:rsidRPr="00C657EC">
        <w:rPr>
          <w:sz w:val="22"/>
          <w:szCs w:val="22"/>
          <w:u w:val="single"/>
        </w:rPr>
        <w:t xml:space="preserve">November </w:t>
      </w:r>
      <w:r w:rsidR="00164E47">
        <w:rPr>
          <w:sz w:val="22"/>
          <w:szCs w:val="22"/>
          <w:u w:val="single"/>
        </w:rPr>
        <w:t>4</w:t>
      </w:r>
      <w:r w:rsidRPr="00C657EC">
        <w:rPr>
          <w:sz w:val="22"/>
          <w:szCs w:val="22"/>
        </w:rPr>
        <w:t xml:space="preserve">:  </w:t>
      </w:r>
      <w:r w:rsidR="00164E47" w:rsidRPr="00C657EC">
        <w:rPr>
          <w:sz w:val="22"/>
          <w:szCs w:val="22"/>
        </w:rPr>
        <w:t xml:space="preserve">Phyllis </w:t>
      </w:r>
      <w:proofErr w:type="spellStart"/>
      <w:r w:rsidR="00164E47" w:rsidRPr="00C657EC">
        <w:rPr>
          <w:sz w:val="22"/>
          <w:szCs w:val="22"/>
        </w:rPr>
        <w:t>Penheiter</w:t>
      </w:r>
      <w:proofErr w:type="spellEnd"/>
      <w:r w:rsidR="00164E47" w:rsidRPr="00C657EC">
        <w:rPr>
          <w:sz w:val="22"/>
          <w:szCs w:val="22"/>
        </w:rPr>
        <w:t xml:space="preserve"> and Dianne Dunn</w:t>
      </w:r>
    </w:p>
    <w:p w14:paraId="69D2F393" w14:textId="3B7B2344" w:rsidR="00EA3DD1" w:rsidRPr="002C6309" w:rsidRDefault="00EB3038" w:rsidP="00EB3038">
      <w:pPr>
        <w:rPr>
          <w:sz w:val="22"/>
          <w:szCs w:val="22"/>
        </w:rPr>
      </w:pPr>
      <w:r w:rsidRPr="00C657EC">
        <w:rPr>
          <w:sz w:val="22"/>
          <w:szCs w:val="22"/>
          <w:u w:val="single"/>
        </w:rPr>
        <w:t xml:space="preserve">November </w:t>
      </w:r>
      <w:r w:rsidR="00C657EC" w:rsidRPr="00C657EC">
        <w:rPr>
          <w:sz w:val="22"/>
          <w:szCs w:val="22"/>
          <w:u w:val="single"/>
        </w:rPr>
        <w:t>1</w:t>
      </w:r>
      <w:r w:rsidR="00164E47">
        <w:rPr>
          <w:sz w:val="22"/>
          <w:szCs w:val="22"/>
          <w:u w:val="single"/>
        </w:rPr>
        <w:t>1</w:t>
      </w:r>
      <w:r w:rsidRPr="00C657EC">
        <w:rPr>
          <w:sz w:val="22"/>
          <w:szCs w:val="22"/>
        </w:rPr>
        <w:t xml:space="preserve">:  </w:t>
      </w:r>
      <w:r w:rsidR="002C6309">
        <w:rPr>
          <w:sz w:val="22"/>
          <w:szCs w:val="22"/>
        </w:rPr>
        <w:t xml:space="preserve">Kathie </w:t>
      </w:r>
      <w:r w:rsidR="002C6309" w:rsidRPr="002C6309">
        <w:rPr>
          <w:sz w:val="22"/>
          <w:szCs w:val="22"/>
        </w:rPr>
        <w:t>Rogers</w:t>
      </w:r>
      <w:r w:rsidR="00C657EC" w:rsidRPr="002C6309">
        <w:rPr>
          <w:sz w:val="22"/>
          <w:szCs w:val="22"/>
        </w:rPr>
        <w:t xml:space="preserve"> and Diann </w:t>
      </w:r>
      <w:r w:rsidR="002C6309" w:rsidRPr="002C6309">
        <w:rPr>
          <w:sz w:val="22"/>
          <w:szCs w:val="22"/>
        </w:rPr>
        <w:t>Groe</w:t>
      </w:r>
      <w:r w:rsidR="00C657EC" w:rsidRPr="002C6309">
        <w:rPr>
          <w:sz w:val="22"/>
          <w:szCs w:val="22"/>
        </w:rPr>
        <w:t>n</w:t>
      </w:r>
    </w:p>
    <w:p w14:paraId="5CD736C7" w14:textId="5814EACD" w:rsidR="00EB3038" w:rsidRPr="00C657EC" w:rsidRDefault="00EB3038" w:rsidP="00EB3038">
      <w:pPr>
        <w:rPr>
          <w:sz w:val="22"/>
          <w:szCs w:val="22"/>
        </w:rPr>
      </w:pPr>
      <w:r w:rsidRPr="00C657EC">
        <w:rPr>
          <w:sz w:val="22"/>
          <w:szCs w:val="22"/>
          <w:u w:val="single"/>
        </w:rPr>
        <w:t>November 1</w:t>
      </w:r>
      <w:r w:rsidR="00164E47">
        <w:rPr>
          <w:sz w:val="22"/>
          <w:szCs w:val="22"/>
          <w:u w:val="single"/>
        </w:rPr>
        <w:t>8</w:t>
      </w:r>
      <w:r w:rsidRPr="00C657EC">
        <w:rPr>
          <w:sz w:val="22"/>
          <w:szCs w:val="22"/>
        </w:rPr>
        <w:t xml:space="preserve">:  </w:t>
      </w:r>
      <w:r w:rsidR="00164E47">
        <w:rPr>
          <w:sz w:val="22"/>
          <w:szCs w:val="22"/>
        </w:rPr>
        <w:t>Mavis Musselman</w:t>
      </w:r>
      <w:r w:rsidR="00F54C6E" w:rsidRPr="00C657EC">
        <w:rPr>
          <w:sz w:val="22"/>
          <w:szCs w:val="22"/>
        </w:rPr>
        <w:t xml:space="preserve"> and </w:t>
      </w:r>
      <w:r w:rsidR="00164E47">
        <w:rPr>
          <w:sz w:val="22"/>
          <w:szCs w:val="22"/>
        </w:rPr>
        <w:t>Jennifer Wood</w:t>
      </w:r>
    </w:p>
    <w:p w14:paraId="475D4B1B" w14:textId="24362B2A" w:rsidR="00EB3038" w:rsidRPr="00C657EC" w:rsidRDefault="00EB3038" w:rsidP="00EB3038">
      <w:pPr>
        <w:rPr>
          <w:sz w:val="22"/>
          <w:szCs w:val="22"/>
        </w:rPr>
      </w:pPr>
      <w:r w:rsidRPr="00C657EC">
        <w:rPr>
          <w:sz w:val="22"/>
          <w:szCs w:val="22"/>
          <w:u w:val="single"/>
        </w:rPr>
        <w:t>November 2</w:t>
      </w:r>
      <w:r w:rsidR="00164E47">
        <w:rPr>
          <w:sz w:val="22"/>
          <w:szCs w:val="22"/>
          <w:u w:val="single"/>
        </w:rPr>
        <w:t>5</w:t>
      </w:r>
      <w:r w:rsidRPr="00C657EC">
        <w:rPr>
          <w:sz w:val="22"/>
          <w:szCs w:val="22"/>
        </w:rPr>
        <w:t xml:space="preserve">:  </w:t>
      </w:r>
      <w:r w:rsidR="00C657EC" w:rsidRPr="00C657EC">
        <w:rPr>
          <w:sz w:val="22"/>
          <w:szCs w:val="22"/>
        </w:rPr>
        <w:t>No meal today</w:t>
      </w:r>
    </w:p>
    <w:p w14:paraId="68AB9ACD" w14:textId="5FC31D7A" w:rsidR="009B0B49" w:rsidRPr="00D51401" w:rsidRDefault="009B0B49" w:rsidP="009B0B49">
      <w:pPr>
        <w:pStyle w:val="Heading1"/>
        <w:spacing w:after="120"/>
        <w:rPr>
          <w:sz w:val="38"/>
          <w:szCs w:val="38"/>
        </w:rPr>
      </w:pPr>
      <w:r w:rsidRPr="00D51401">
        <w:rPr>
          <w:sz w:val="38"/>
          <w:szCs w:val="38"/>
        </w:rPr>
        <w:t>Service Group Updates</w:t>
      </w:r>
    </w:p>
    <w:p w14:paraId="2C12CE40" w14:textId="77777777" w:rsidR="009B07FF" w:rsidRDefault="00D02BDC" w:rsidP="009B0B49">
      <w:pPr>
        <w:rPr>
          <w:sz w:val="22"/>
          <w:szCs w:val="22"/>
        </w:rPr>
      </w:pPr>
      <w:r>
        <w:rPr>
          <w:sz w:val="22"/>
          <w:szCs w:val="22"/>
        </w:rPr>
        <w:t xml:space="preserve">Input from the coordinators of our monthly service groups has led the stewardship ministry team to make several changes for next year.  Beginning in January 2023, we will have eight service groups instead of ten.  </w:t>
      </w:r>
      <w:r w:rsidR="009B0B49" w:rsidRPr="00D51401">
        <w:rPr>
          <w:sz w:val="22"/>
          <w:szCs w:val="22"/>
        </w:rPr>
        <w:t>Th</w:t>
      </w:r>
      <w:r>
        <w:rPr>
          <w:sz w:val="22"/>
          <w:szCs w:val="22"/>
        </w:rPr>
        <w:t>e April and October 2022 groups will dis</w:t>
      </w:r>
      <w:r w:rsidR="007E44FB">
        <w:rPr>
          <w:sz w:val="22"/>
          <w:szCs w:val="22"/>
        </w:rPr>
        <w:t>b</w:t>
      </w:r>
      <w:r>
        <w:rPr>
          <w:sz w:val="22"/>
          <w:szCs w:val="22"/>
        </w:rPr>
        <w:t xml:space="preserve">and and their members will </w:t>
      </w:r>
      <w:r w:rsidR="007E44FB">
        <w:rPr>
          <w:sz w:val="22"/>
          <w:szCs w:val="22"/>
        </w:rPr>
        <w:t xml:space="preserve">be spread among the remaining groups to strengthen </w:t>
      </w:r>
    </w:p>
    <w:p w14:paraId="763BAA7F" w14:textId="77777777" w:rsidR="009B07FF" w:rsidRDefault="009B07FF" w:rsidP="009B0B49">
      <w:pPr>
        <w:rPr>
          <w:sz w:val="22"/>
          <w:szCs w:val="22"/>
        </w:rPr>
      </w:pPr>
    </w:p>
    <w:p w14:paraId="6F978E25" w14:textId="77777777" w:rsidR="009B07FF" w:rsidRDefault="009B07FF" w:rsidP="009B0B49">
      <w:pPr>
        <w:rPr>
          <w:sz w:val="22"/>
          <w:szCs w:val="22"/>
        </w:rPr>
      </w:pPr>
    </w:p>
    <w:p w14:paraId="68197433" w14:textId="6A08D31A" w:rsidR="007E44FB" w:rsidRDefault="007E44FB" w:rsidP="009B0B49">
      <w:pPr>
        <w:rPr>
          <w:sz w:val="22"/>
          <w:szCs w:val="22"/>
        </w:rPr>
      </w:pPr>
      <w:r>
        <w:rPr>
          <w:sz w:val="22"/>
          <w:szCs w:val="22"/>
        </w:rPr>
        <w:t>them.  Now each group will serve every eight months instead of every ten months, but the groups will consist of more members to meet our monthly volunteer needs.</w:t>
      </w:r>
    </w:p>
    <w:p w14:paraId="6BAED1C0" w14:textId="10122715" w:rsidR="00564747" w:rsidRPr="003D60F2" w:rsidRDefault="00564747" w:rsidP="00564747">
      <w:pPr>
        <w:pStyle w:val="Heading1"/>
        <w:spacing w:after="120"/>
      </w:pPr>
      <w:r>
        <w:t>Volunteer Opportunities</w:t>
      </w:r>
    </w:p>
    <w:p w14:paraId="22ADB9CB" w14:textId="4C326F1A" w:rsidR="009B0B49" w:rsidRPr="00D51401" w:rsidRDefault="00F171DA" w:rsidP="00F171DA">
      <w:pPr>
        <w:widowControl w:val="0"/>
        <w:autoSpaceDE w:val="0"/>
        <w:autoSpaceDN w:val="0"/>
        <w:adjustRightInd w:val="0"/>
        <w:rPr>
          <w:sz w:val="22"/>
          <w:szCs w:val="22"/>
        </w:rPr>
      </w:pPr>
      <w:r>
        <w:rPr>
          <w:sz w:val="22"/>
          <w:szCs w:val="22"/>
        </w:rPr>
        <w:t>The 2023 Service Group Booklet will go to print soon.  If you would like to join the prayer chain or add your name to the list of volunteers who are willing to serve in addition to their monthly service group, please contact the church office.</w:t>
      </w:r>
    </w:p>
    <w:p w14:paraId="2377F444" w14:textId="77777777" w:rsidR="00F37693" w:rsidRPr="008E5B1F" w:rsidRDefault="00FA04E2" w:rsidP="00F37693">
      <w:pPr>
        <w:pStyle w:val="Heading1"/>
        <w:spacing w:after="120"/>
      </w:pPr>
      <w:r w:rsidRPr="008E5B1F">
        <w:t>December Service Group meets soon</w:t>
      </w:r>
    </w:p>
    <w:p w14:paraId="4BE2A793" w14:textId="772D05C0" w:rsidR="00F37693" w:rsidRPr="008E5B1F" w:rsidRDefault="00FA04E2" w:rsidP="00F37693">
      <w:pPr>
        <w:widowControl w:val="0"/>
        <w:autoSpaceDE w:val="0"/>
        <w:autoSpaceDN w:val="0"/>
        <w:adjustRightInd w:val="0"/>
        <w:rPr>
          <w:sz w:val="22"/>
          <w:szCs w:val="22"/>
          <w:u w:val="single"/>
        </w:rPr>
      </w:pPr>
      <w:r w:rsidRPr="008E5B1F">
        <w:rPr>
          <w:sz w:val="22"/>
          <w:szCs w:val="22"/>
        </w:rPr>
        <w:t xml:space="preserve">Members of the December service group are </w:t>
      </w:r>
      <w:r w:rsidR="004569BC">
        <w:rPr>
          <w:sz w:val="22"/>
          <w:szCs w:val="22"/>
        </w:rPr>
        <w:t xml:space="preserve">Eric Decker, Darrell </w:t>
      </w:r>
      <w:proofErr w:type="spellStart"/>
      <w:r w:rsidR="004569BC">
        <w:rPr>
          <w:sz w:val="22"/>
          <w:szCs w:val="22"/>
        </w:rPr>
        <w:t>Egge</w:t>
      </w:r>
      <w:proofErr w:type="spellEnd"/>
      <w:r w:rsidR="004569BC">
        <w:rPr>
          <w:sz w:val="22"/>
          <w:szCs w:val="22"/>
        </w:rPr>
        <w:t>, Jeff</w:t>
      </w:r>
      <w:r w:rsidRPr="008E5B1F">
        <w:rPr>
          <w:sz w:val="22"/>
          <w:szCs w:val="22"/>
        </w:rPr>
        <w:t xml:space="preserve"> &amp; </w:t>
      </w:r>
      <w:r w:rsidR="004569BC">
        <w:rPr>
          <w:sz w:val="22"/>
          <w:szCs w:val="22"/>
        </w:rPr>
        <w:t>Carrie Hanson</w:t>
      </w:r>
      <w:r w:rsidRPr="008E5B1F">
        <w:rPr>
          <w:sz w:val="22"/>
          <w:szCs w:val="22"/>
        </w:rPr>
        <w:t xml:space="preserve">, </w:t>
      </w:r>
      <w:r w:rsidR="004569BC">
        <w:rPr>
          <w:sz w:val="22"/>
          <w:szCs w:val="22"/>
        </w:rPr>
        <w:t>Chris</w:t>
      </w:r>
      <w:r w:rsidR="00201BEC" w:rsidRPr="008E5B1F">
        <w:rPr>
          <w:sz w:val="22"/>
          <w:szCs w:val="22"/>
        </w:rPr>
        <w:t xml:space="preserve"> &amp; </w:t>
      </w:r>
      <w:r w:rsidR="004569BC">
        <w:rPr>
          <w:sz w:val="22"/>
          <w:szCs w:val="22"/>
        </w:rPr>
        <w:t>Anna Hanson</w:t>
      </w:r>
      <w:r w:rsidR="00201BEC" w:rsidRPr="008E5B1F">
        <w:rPr>
          <w:sz w:val="22"/>
          <w:szCs w:val="22"/>
        </w:rPr>
        <w:t xml:space="preserve">, </w:t>
      </w:r>
      <w:r w:rsidR="004569BC">
        <w:rPr>
          <w:sz w:val="22"/>
          <w:szCs w:val="22"/>
        </w:rPr>
        <w:t>Corey</w:t>
      </w:r>
      <w:r w:rsidR="00201BEC" w:rsidRPr="008E5B1F">
        <w:rPr>
          <w:sz w:val="22"/>
          <w:szCs w:val="22"/>
        </w:rPr>
        <w:t xml:space="preserve"> &amp; </w:t>
      </w:r>
      <w:r w:rsidR="004569BC">
        <w:rPr>
          <w:sz w:val="22"/>
          <w:szCs w:val="22"/>
        </w:rPr>
        <w:t>Michelle Hanson, Winston</w:t>
      </w:r>
      <w:r w:rsidR="00201BEC" w:rsidRPr="008E5B1F">
        <w:rPr>
          <w:sz w:val="22"/>
          <w:szCs w:val="22"/>
        </w:rPr>
        <w:t xml:space="preserve"> &amp; </w:t>
      </w:r>
      <w:r w:rsidR="004569BC">
        <w:rPr>
          <w:sz w:val="22"/>
          <w:szCs w:val="22"/>
        </w:rPr>
        <w:t>Christine Howerton</w:t>
      </w:r>
      <w:r w:rsidR="00201BEC" w:rsidRPr="008E5B1F">
        <w:rPr>
          <w:sz w:val="22"/>
          <w:szCs w:val="22"/>
        </w:rPr>
        <w:t xml:space="preserve">, </w:t>
      </w:r>
      <w:r w:rsidR="004569BC">
        <w:rPr>
          <w:sz w:val="22"/>
          <w:szCs w:val="22"/>
        </w:rPr>
        <w:t>Mike</w:t>
      </w:r>
      <w:r w:rsidR="00201BEC" w:rsidRPr="008E5B1F">
        <w:rPr>
          <w:sz w:val="22"/>
          <w:szCs w:val="22"/>
        </w:rPr>
        <w:t xml:space="preserve"> &amp; </w:t>
      </w:r>
      <w:r w:rsidR="004569BC">
        <w:rPr>
          <w:sz w:val="22"/>
          <w:szCs w:val="22"/>
        </w:rPr>
        <w:t xml:space="preserve">Kelly </w:t>
      </w:r>
      <w:proofErr w:type="spellStart"/>
      <w:r w:rsidR="004569BC">
        <w:rPr>
          <w:sz w:val="22"/>
          <w:szCs w:val="22"/>
        </w:rPr>
        <w:t>Lawstuen</w:t>
      </w:r>
      <w:proofErr w:type="spellEnd"/>
      <w:r w:rsidR="00201BEC" w:rsidRPr="008E5B1F">
        <w:rPr>
          <w:sz w:val="22"/>
          <w:szCs w:val="22"/>
        </w:rPr>
        <w:t xml:space="preserve">, </w:t>
      </w:r>
      <w:r w:rsidR="004569BC">
        <w:rPr>
          <w:sz w:val="22"/>
          <w:szCs w:val="22"/>
        </w:rPr>
        <w:t>Ji</w:t>
      </w:r>
      <w:r w:rsidR="00201BEC" w:rsidRPr="008E5B1F">
        <w:rPr>
          <w:sz w:val="22"/>
          <w:szCs w:val="22"/>
        </w:rPr>
        <w:t xml:space="preserve">m &amp; </w:t>
      </w:r>
      <w:proofErr w:type="spellStart"/>
      <w:r w:rsidR="004569BC">
        <w:rPr>
          <w:sz w:val="22"/>
          <w:szCs w:val="22"/>
        </w:rPr>
        <w:t>Lolly</w:t>
      </w:r>
      <w:proofErr w:type="spellEnd"/>
      <w:r w:rsidR="004569BC">
        <w:rPr>
          <w:sz w:val="22"/>
          <w:szCs w:val="22"/>
        </w:rPr>
        <w:t xml:space="preserve"> Melander</w:t>
      </w:r>
      <w:r w:rsidR="00201BEC" w:rsidRPr="008E5B1F">
        <w:rPr>
          <w:sz w:val="22"/>
          <w:szCs w:val="22"/>
        </w:rPr>
        <w:t xml:space="preserve">, </w:t>
      </w:r>
      <w:r w:rsidR="004569BC">
        <w:rPr>
          <w:sz w:val="22"/>
          <w:szCs w:val="22"/>
        </w:rPr>
        <w:t>Marlin</w:t>
      </w:r>
      <w:r w:rsidR="00BB285F" w:rsidRPr="008E5B1F">
        <w:rPr>
          <w:sz w:val="22"/>
          <w:szCs w:val="22"/>
        </w:rPr>
        <w:t xml:space="preserve"> &amp; </w:t>
      </w:r>
      <w:r w:rsidR="004569BC">
        <w:rPr>
          <w:sz w:val="22"/>
          <w:szCs w:val="22"/>
        </w:rPr>
        <w:t>Ardella Miner</w:t>
      </w:r>
      <w:r w:rsidR="00BB285F" w:rsidRPr="008E5B1F">
        <w:rPr>
          <w:sz w:val="22"/>
          <w:szCs w:val="22"/>
        </w:rPr>
        <w:t xml:space="preserve">, </w:t>
      </w:r>
      <w:r w:rsidR="004569BC">
        <w:rPr>
          <w:sz w:val="22"/>
          <w:szCs w:val="22"/>
        </w:rPr>
        <w:t>Luther</w:t>
      </w:r>
      <w:r w:rsidRPr="008E5B1F">
        <w:rPr>
          <w:sz w:val="22"/>
          <w:szCs w:val="22"/>
        </w:rPr>
        <w:t xml:space="preserve"> &amp; </w:t>
      </w:r>
      <w:r w:rsidR="004569BC">
        <w:rPr>
          <w:sz w:val="22"/>
          <w:szCs w:val="22"/>
        </w:rPr>
        <w:t>Corky Olson</w:t>
      </w:r>
      <w:r w:rsidR="008E5B1F" w:rsidRPr="008E5B1F">
        <w:rPr>
          <w:sz w:val="22"/>
          <w:szCs w:val="22"/>
        </w:rPr>
        <w:t xml:space="preserve">, </w:t>
      </w:r>
      <w:r w:rsidR="004569BC">
        <w:rPr>
          <w:sz w:val="22"/>
          <w:szCs w:val="22"/>
        </w:rPr>
        <w:t xml:space="preserve">Trent &amp; Tracy Olson, Jon &amp; Sarah Pieper, Ben &amp; Darla Taylor, James &amp; Stephanie </w:t>
      </w:r>
      <w:proofErr w:type="spellStart"/>
      <w:r w:rsidR="004569BC">
        <w:rPr>
          <w:sz w:val="22"/>
          <w:szCs w:val="22"/>
        </w:rPr>
        <w:t>Waldow</w:t>
      </w:r>
      <w:proofErr w:type="spellEnd"/>
      <w:r w:rsidR="004569BC">
        <w:rPr>
          <w:sz w:val="22"/>
          <w:szCs w:val="22"/>
        </w:rPr>
        <w:t xml:space="preserve">, </w:t>
      </w:r>
      <w:r w:rsidR="008E5B1F" w:rsidRPr="008E5B1F">
        <w:rPr>
          <w:sz w:val="22"/>
          <w:szCs w:val="22"/>
        </w:rPr>
        <w:t xml:space="preserve">and </w:t>
      </w:r>
      <w:r w:rsidR="004569BC">
        <w:rPr>
          <w:sz w:val="22"/>
          <w:szCs w:val="22"/>
        </w:rPr>
        <w:t>Sara Xavier</w:t>
      </w:r>
      <w:r w:rsidR="00F27BA1" w:rsidRPr="008E5B1F">
        <w:rPr>
          <w:sz w:val="22"/>
          <w:szCs w:val="22"/>
        </w:rPr>
        <w:t>.</w:t>
      </w:r>
      <w:r w:rsidR="007E4863" w:rsidRPr="008E5B1F">
        <w:rPr>
          <w:sz w:val="22"/>
          <w:szCs w:val="22"/>
        </w:rPr>
        <w:t xml:space="preserve"> </w:t>
      </w:r>
      <w:r w:rsidR="003568BA">
        <w:rPr>
          <w:sz w:val="22"/>
          <w:szCs w:val="22"/>
        </w:rPr>
        <w:t xml:space="preserve"> </w:t>
      </w:r>
      <w:r w:rsidR="007E4863" w:rsidRPr="008E5B1F">
        <w:rPr>
          <w:sz w:val="22"/>
          <w:szCs w:val="22"/>
          <w:u w:val="single"/>
        </w:rPr>
        <w:t xml:space="preserve">Group coordinators are </w:t>
      </w:r>
      <w:r w:rsidR="004569BC">
        <w:rPr>
          <w:sz w:val="22"/>
          <w:szCs w:val="22"/>
          <w:u w:val="single"/>
        </w:rPr>
        <w:t>Luther</w:t>
      </w:r>
      <w:r w:rsidR="007E4863" w:rsidRPr="008E5B1F">
        <w:rPr>
          <w:sz w:val="22"/>
          <w:szCs w:val="22"/>
          <w:u w:val="single"/>
        </w:rPr>
        <w:t xml:space="preserve"> &amp; </w:t>
      </w:r>
      <w:r w:rsidR="004569BC">
        <w:rPr>
          <w:sz w:val="22"/>
          <w:szCs w:val="22"/>
          <w:u w:val="single"/>
        </w:rPr>
        <w:t>C</w:t>
      </w:r>
      <w:r w:rsidR="008E5B1F" w:rsidRPr="008E5B1F">
        <w:rPr>
          <w:sz w:val="22"/>
          <w:szCs w:val="22"/>
          <w:u w:val="single"/>
        </w:rPr>
        <w:t>or</w:t>
      </w:r>
      <w:r w:rsidR="004569BC">
        <w:rPr>
          <w:sz w:val="22"/>
          <w:szCs w:val="22"/>
          <w:u w:val="single"/>
        </w:rPr>
        <w:t xml:space="preserve">ky Olson </w:t>
      </w:r>
      <w:r w:rsidR="003877F6" w:rsidRPr="008E5B1F">
        <w:rPr>
          <w:sz w:val="22"/>
          <w:szCs w:val="22"/>
          <w:u w:val="single"/>
        </w:rPr>
        <w:t xml:space="preserve">and </w:t>
      </w:r>
      <w:r w:rsidR="004569BC">
        <w:rPr>
          <w:sz w:val="22"/>
          <w:szCs w:val="22"/>
          <w:u w:val="single"/>
        </w:rPr>
        <w:t>Ben</w:t>
      </w:r>
      <w:r w:rsidR="003877F6" w:rsidRPr="008E5B1F">
        <w:rPr>
          <w:sz w:val="22"/>
          <w:szCs w:val="22"/>
          <w:u w:val="single"/>
        </w:rPr>
        <w:t xml:space="preserve"> &amp; </w:t>
      </w:r>
      <w:r w:rsidR="004569BC">
        <w:rPr>
          <w:sz w:val="22"/>
          <w:szCs w:val="22"/>
          <w:u w:val="single"/>
        </w:rPr>
        <w:t>Darla Taylor</w:t>
      </w:r>
      <w:r w:rsidR="007E4863" w:rsidRPr="008E5B1F">
        <w:rPr>
          <w:sz w:val="22"/>
          <w:szCs w:val="22"/>
          <w:u w:val="single"/>
        </w:rPr>
        <w:t>.</w:t>
      </w:r>
    </w:p>
    <w:p w14:paraId="79C78805" w14:textId="77777777" w:rsidR="009B0B49" w:rsidRPr="003D60F2" w:rsidRDefault="009B0B49" w:rsidP="009B0B49">
      <w:pPr>
        <w:pStyle w:val="Heading1"/>
        <w:spacing w:after="120"/>
      </w:pPr>
      <w:r>
        <w:t>Highway Clean-up</w:t>
      </w:r>
    </w:p>
    <w:p w14:paraId="4AFAA53A" w14:textId="6B75E296" w:rsidR="002C2B17" w:rsidRDefault="009B0B49" w:rsidP="002C2B17">
      <w:pPr>
        <w:widowControl w:val="0"/>
        <w:autoSpaceDE w:val="0"/>
        <w:autoSpaceDN w:val="0"/>
        <w:adjustRightInd w:val="0"/>
        <w:rPr>
          <w:sz w:val="22"/>
          <w:szCs w:val="22"/>
        </w:rPr>
      </w:pPr>
      <w:r>
        <w:rPr>
          <w:sz w:val="22"/>
          <w:szCs w:val="22"/>
        </w:rPr>
        <w:t>Bethlehem</w:t>
      </w:r>
      <w:r w:rsidR="00CD6FE6">
        <w:rPr>
          <w:sz w:val="22"/>
          <w:szCs w:val="22"/>
        </w:rPr>
        <w:t xml:space="preserve"> members cleaned the ditches along our </w:t>
      </w:r>
      <w:r>
        <w:rPr>
          <w:sz w:val="22"/>
          <w:szCs w:val="22"/>
        </w:rPr>
        <w:t xml:space="preserve">section of </w:t>
      </w:r>
      <w:r w:rsidR="009C00A6">
        <w:rPr>
          <w:sz w:val="22"/>
          <w:szCs w:val="22"/>
        </w:rPr>
        <w:t xml:space="preserve">MN </w:t>
      </w:r>
      <w:r>
        <w:rPr>
          <w:sz w:val="22"/>
          <w:szCs w:val="22"/>
        </w:rPr>
        <w:t xml:space="preserve">Highway 16 on October 16.  Thank you to volunteers, </w:t>
      </w:r>
      <w:r w:rsidR="002C2B17">
        <w:rPr>
          <w:sz w:val="22"/>
          <w:szCs w:val="22"/>
        </w:rPr>
        <w:t xml:space="preserve">John Peterson, Nathan </w:t>
      </w:r>
      <w:proofErr w:type="spellStart"/>
      <w:r w:rsidR="002C2B17">
        <w:rPr>
          <w:sz w:val="22"/>
          <w:szCs w:val="22"/>
        </w:rPr>
        <w:t>Boyum</w:t>
      </w:r>
      <w:proofErr w:type="spellEnd"/>
      <w:r w:rsidR="002C2B17">
        <w:rPr>
          <w:sz w:val="22"/>
          <w:szCs w:val="22"/>
        </w:rPr>
        <w:t xml:space="preserve">, Cindy Eversole, David &amp; Joan </w:t>
      </w:r>
      <w:proofErr w:type="spellStart"/>
      <w:r w:rsidR="002C2B17">
        <w:rPr>
          <w:sz w:val="22"/>
          <w:szCs w:val="22"/>
        </w:rPr>
        <w:t>Ruen</w:t>
      </w:r>
      <w:proofErr w:type="spellEnd"/>
      <w:r w:rsidR="002C2B17">
        <w:rPr>
          <w:sz w:val="22"/>
          <w:szCs w:val="22"/>
        </w:rPr>
        <w:t>.</w:t>
      </w:r>
    </w:p>
    <w:p w14:paraId="17CF1976" w14:textId="77777777" w:rsidR="00942192" w:rsidRDefault="00942192" w:rsidP="00942192">
      <w:pPr>
        <w:pStyle w:val="BodyText-Contemporary"/>
        <w:rPr>
          <w:kern w:val="28"/>
          <w:sz w:val="22"/>
        </w:rPr>
      </w:pPr>
    </w:p>
    <w:p w14:paraId="7F107DDC" w14:textId="77777777" w:rsidR="00891D38" w:rsidRDefault="00891D38" w:rsidP="00942192">
      <w:pPr>
        <w:pStyle w:val="BodyText-Contemporary"/>
        <w:rPr>
          <w:kern w:val="28"/>
          <w:sz w:val="22"/>
        </w:rPr>
        <w:sectPr w:rsidR="00891D38">
          <w:headerReference w:type="default" r:id="rId20"/>
          <w:pgSz w:w="12240" w:h="15840" w:code="1"/>
          <w:pgMar w:top="1008" w:right="864" w:bottom="1440" w:left="878" w:header="720" w:footer="720" w:gutter="0"/>
          <w:cols w:num="3" w:space="403"/>
        </w:sectPr>
      </w:pPr>
    </w:p>
    <w:p w14:paraId="36B95164" w14:textId="7F0AA510" w:rsidR="007119C9" w:rsidRDefault="00821898">
      <w:pPr>
        <w:pStyle w:val="BodyText-Contemporary"/>
        <w:rPr>
          <w:sz w:val="22"/>
        </w:rPr>
      </w:pPr>
      <w:r>
        <w:rPr>
          <w:rFonts w:ascii="Arial Black" w:hAnsi="Arial Black"/>
          <w:noProof/>
        </w:rPr>
        <w:lastRenderedPageBreak/>
        <mc:AlternateContent>
          <mc:Choice Requires="wps">
            <w:drawing>
              <wp:anchor distT="0" distB="118745" distL="114300" distR="114300" simplePos="0" relativeHeight="251643392" behindDoc="0" locked="0" layoutInCell="1" allowOverlap="1" wp14:anchorId="19F2225F" wp14:editId="5AD3810D">
                <wp:simplePos x="0" y="0"/>
                <wp:positionH relativeFrom="margin">
                  <wp:posOffset>979805</wp:posOffset>
                </wp:positionH>
                <wp:positionV relativeFrom="margin">
                  <wp:posOffset>48260</wp:posOffset>
                </wp:positionV>
                <wp:extent cx="4480560" cy="457200"/>
                <wp:effectExtent l="0" t="0" r="0" b="0"/>
                <wp:wrapSquare wrapText="bothSides"/>
                <wp:docPr id="4" name="Text Box 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056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7EDF03" w14:textId="77777777" w:rsidR="006E67D0" w:rsidRPr="00723244" w:rsidRDefault="006E67D0" w:rsidP="0092698F">
                            <w:pPr>
                              <w:jc w:val="center"/>
                              <w:rPr>
                                <w:rFonts w:ascii="Arial" w:hAnsi="Arial" w:cs="Arial"/>
                                <w:sz w:val="52"/>
                                <w:szCs w:val="52"/>
                              </w:rPr>
                            </w:pPr>
                            <w:r w:rsidRPr="00723244">
                              <w:rPr>
                                <w:rFonts w:ascii="Arial" w:hAnsi="Arial" w:cs="Arial"/>
                                <w:sz w:val="52"/>
                                <w:szCs w:val="52"/>
                              </w:rPr>
                              <w:t>Children, Youth &amp; Families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2225F" id="Text Box 801" o:spid="_x0000_s1034" type="#_x0000_t202" style="position:absolute;margin-left:77.15pt;margin-top:3.8pt;width:352.8pt;height:36pt;z-index:251643392;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" filled="f" stroked="f">
                <v:textbox>
                  <w:txbxContent>
                    <w:p w14:paraId="6C7EDF03" w14:textId="77777777" w:rsidR="006E67D0" w:rsidRPr="00723244" w:rsidRDefault="006E67D0" w:rsidP="0092698F">
                      <w:pPr>
                        <w:jc w:val="center"/>
                        <w:rPr>
                          <w:rFonts w:ascii="Arial" w:hAnsi="Arial" w:cs="Arial"/>
                          <w:sz w:val="52"/>
                          <w:szCs w:val="52"/>
                        </w:rPr>
                      </w:pPr>
                      <w:r w:rsidRPr="00723244">
                        <w:rPr>
                          <w:rFonts w:ascii="Arial" w:hAnsi="Arial" w:cs="Arial"/>
                          <w:sz w:val="52"/>
                          <w:szCs w:val="52"/>
                        </w:rPr>
                        <w:t>Children, Youth &amp; Families</w:t>
                      </w:r>
                    </w:p>
                  </w:txbxContent>
                </v:textbox>
                <w10:wrap type="square" anchorx="margin" anchory="margin"/>
              </v:shape>
            </w:pict>
          </mc:Fallback>
        </mc:AlternateContent>
      </w:r>
    </w:p>
    <w:p w14:paraId="7E743587" w14:textId="77777777" w:rsidR="00CC642E" w:rsidRDefault="00CC642E" w:rsidP="009E60EC">
      <w:pPr>
        <w:jc w:val="center"/>
        <w:rPr>
          <w:sz w:val="22"/>
        </w:rPr>
      </w:pPr>
    </w:p>
    <w:p w14:paraId="4B3671D4" w14:textId="77777777" w:rsidR="00DC1359" w:rsidRDefault="00DC1359" w:rsidP="0033190B">
      <w:pPr>
        <w:rPr>
          <w:sz w:val="22"/>
        </w:rPr>
      </w:pPr>
    </w:p>
    <w:p w14:paraId="02B9C08A" w14:textId="77777777" w:rsidR="00A74D41" w:rsidRDefault="00A74D41" w:rsidP="0033190B">
      <w:pPr>
        <w:rPr>
          <w:sz w:val="22"/>
        </w:rPr>
      </w:pPr>
    </w:p>
    <w:p w14:paraId="2B1C1E8A" w14:textId="77777777" w:rsidR="00606F9C" w:rsidRPr="00CD7D04" w:rsidRDefault="00606F9C" w:rsidP="0043674C">
      <w:pPr>
        <w:pStyle w:val="BodyText-Contemporary"/>
        <w:rPr>
          <w:sz w:val="22"/>
        </w:rPr>
      </w:pPr>
    </w:p>
    <w:p w14:paraId="70CC54A5" w14:textId="77777777" w:rsidR="00CD7D04" w:rsidRPr="00CD7D04" w:rsidRDefault="00CD7D04" w:rsidP="0043674C">
      <w:pPr>
        <w:pStyle w:val="BodyText-Contemporary"/>
        <w:rPr>
          <w:sz w:val="22"/>
        </w:rPr>
      </w:pPr>
    </w:p>
    <w:p w14:paraId="69D83DD7" w14:textId="77777777" w:rsidR="00CD7D04" w:rsidRPr="00CD7D04" w:rsidRDefault="00CD7D04" w:rsidP="0043674C">
      <w:pPr>
        <w:pStyle w:val="BodyText-Contemporary"/>
        <w:rPr>
          <w:sz w:val="22"/>
        </w:rPr>
      </w:pPr>
    </w:p>
    <w:p w14:paraId="27C963B5" w14:textId="77777777" w:rsidR="00CD7D04" w:rsidRPr="00CD7D04" w:rsidRDefault="00CD7D04" w:rsidP="0043674C">
      <w:pPr>
        <w:pStyle w:val="BodyText-Contemporary"/>
        <w:rPr>
          <w:sz w:val="22"/>
        </w:rPr>
      </w:pPr>
    </w:p>
    <w:p w14:paraId="7402E13B" w14:textId="77777777" w:rsidR="00CD7D04" w:rsidRPr="00CD7D04" w:rsidRDefault="00CD7D04" w:rsidP="0043674C">
      <w:pPr>
        <w:pStyle w:val="BodyText-Contemporary"/>
        <w:rPr>
          <w:sz w:val="22"/>
        </w:rPr>
      </w:pPr>
    </w:p>
    <w:p w14:paraId="2D878367" w14:textId="77777777" w:rsidR="00CD7D04" w:rsidRPr="00CD7D04" w:rsidRDefault="00CD7D04" w:rsidP="0043674C">
      <w:pPr>
        <w:pStyle w:val="BodyText-Contemporary"/>
        <w:rPr>
          <w:sz w:val="22"/>
        </w:rPr>
      </w:pPr>
    </w:p>
    <w:p w14:paraId="42C8E0B5" w14:textId="77777777" w:rsidR="00CD7D04" w:rsidRPr="00CD7D04" w:rsidRDefault="00CD7D04" w:rsidP="0043674C">
      <w:pPr>
        <w:pStyle w:val="BodyText-Contemporary"/>
        <w:rPr>
          <w:sz w:val="22"/>
        </w:rPr>
      </w:pPr>
    </w:p>
    <w:p w14:paraId="2F6154E0" w14:textId="77777777" w:rsidR="00CD7D04" w:rsidRPr="00CD7D04" w:rsidRDefault="00CD7D04" w:rsidP="0043674C">
      <w:pPr>
        <w:pStyle w:val="BodyText-Contemporary"/>
        <w:rPr>
          <w:sz w:val="22"/>
        </w:rPr>
      </w:pPr>
    </w:p>
    <w:p w14:paraId="4401D60A" w14:textId="77777777" w:rsidR="00CD7D04" w:rsidRPr="00CD7D04" w:rsidRDefault="00CD7D04" w:rsidP="0043674C">
      <w:pPr>
        <w:pStyle w:val="BodyText-Contemporary"/>
        <w:rPr>
          <w:sz w:val="22"/>
        </w:rPr>
      </w:pPr>
    </w:p>
    <w:p w14:paraId="157D0E1C" w14:textId="77777777" w:rsidR="00CD7D04" w:rsidRPr="00CD7D04" w:rsidRDefault="00CD7D04" w:rsidP="0043674C">
      <w:pPr>
        <w:pStyle w:val="BodyText-Contemporary"/>
        <w:rPr>
          <w:sz w:val="22"/>
        </w:rPr>
      </w:pPr>
    </w:p>
    <w:p w14:paraId="7992FECB" w14:textId="77777777" w:rsidR="00CD7D04" w:rsidRPr="00CD7D04" w:rsidRDefault="00CD7D04" w:rsidP="0043674C">
      <w:pPr>
        <w:pStyle w:val="BodyText-Contemporary"/>
        <w:rPr>
          <w:sz w:val="22"/>
        </w:rPr>
      </w:pPr>
    </w:p>
    <w:p w14:paraId="17459B8C" w14:textId="77777777" w:rsidR="00CD7D04" w:rsidRPr="00CD7D04" w:rsidRDefault="00CD7D04" w:rsidP="0043674C">
      <w:pPr>
        <w:pStyle w:val="BodyText-Contemporary"/>
        <w:rPr>
          <w:sz w:val="22"/>
        </w:rPr>
      </w:pPr>
    </w:p>
    <w:p w14:paraId="646D0F9E" w14:textId="77777777" w:rsidR="00CD7D04" w:rsidRPr="00CD7D04" w:rsidRDefault="00CD7D04" w:rsidP="0043674C">
      <w:pPr>
        <w:pStyle w:val="BodyText-Contemporary"/>
        <w:rPr>
          <w:sz w:val="22"/>
        </w:rPr>
      </w:pPr>
    </w:p>
    <w:p w14:paraId="46FCFE5C" w14:textId="77777777" w:rsidR="00B113F0" w:rsidRPr="00CD7D04" w:rsidRDefault="00B113F0" w:rsidP="00713F96">
      <w:pPr>
        <w:pStyle w:val="BodyText-Contemporary"/>
        <w:rPr>
          <w:sz w:val="22"/>
          <w:szCs w:val="22"/>
        </w:rPr>
      </w:pPr>
    </w:p>
    <w:p w14:paraId="72B6E0B7" w14:textId="77777777" w:rsidR="00300CF3" w:rsidRPr="00CD7D04" w:rsidRDefault="00300CF3" w:rsidP="008F4491">
      <w:pPr>
        <w:pStyle w:val="BodyText-Contemporary"/>
        <w:rPr>
          <w:sz w:val="22"/>
          <w:szCs w:val="22"/>
          <w:u w:val="single"/>
        </w:rPr>
      </w:pPr>
    </w:p>
    <w:p w14:paraId="6CD7CFC1" w14:textId="77777777" w:rsidR="00A100A3" w:rsidRPr="00CD7D04" w:rsidRDefault="00A100A3" w:rsidP="008F4491">
      <w:pPr>
        <w:pStyle w:val="BodyText-Contemporary"/>
        <w:rPr>
          <w:sz w:val="22"/>
          <w:szCs w:val="22"/>
          <w:u w:val="single"/>
        </w:rPr>
      </w:pPr>
    </w:p>
    <w:p w14:paraId="2E4A01F2" w14:textId="77777777" w:rsidR="00A100A3" w:rsidRPr="00CD7D04" w:rsidRDefault="00A100A3" w:rsidP="008F4491">
      <w:pPr>
        <w:pStyle w:val="BodyText-Contemporary"/>
        <w:rPr>
          <w:sz w:val="22"/>
          <w:szCs w:val="22"/>
          <w:u w:val="single"/>
        </w:rPr>
      </w:pPr>
    </w:p>
    <w:p w14:paraId="68396ADE" w14:textId="77777777" w:rsidR="00CD7D04" w:rsidRPr="00CD7D04" w:rsidRDefault="00CD7D04" w:rsidP="007D085E">
      <w:pPr>
        <w:rPr>
          <w:sz w:val="22"/>
          <w:szCs w:val="22"/>
        </w:rPr>
      </w:pPr>
    </w:p>
    <w:p w14:paraId="7DC5AB33" w14:textId="77777777" w:rsidR="00CD7D04" w:rsidRPr="00CD7D04" w:rsidRDefault="00CD7D04" w:rsidP="007D085E">
      <w:pPr>
        <w:rPr>
          <w:sz w:val="22"/>
          <w:szCs w:val="22"/>
        </w:rPr>
      </w:pPr>
    </w:p>
    <w:p w14:paraId="2345BA97" w14:textId="77777777" w:rsidR="00CD7D04" w:rsidRPr="00CD7D04" w:rsidRDefault="00CD7D04" w:rsidP="007D085E">
      <w:pPr>
        <w:rPr>
          <w:sz w:val="22"/>
          <w:szCs w:val="22"/>
        </w:rPr>
      </w:pPr>
    </w:p>
    <w:p w14:paraId="4513FE75" w14:textId="77777777" w:rsidR="00CD7D04" w:rsidRPr="00CD7D04" w:rsidRDefault="00CD7D04" w:rsidP="007D085E">
      <w:pPr>
        <w:rPr>
          <w:sz w:val="22"/>
          <w:szCs w:val="22"/>
        </w:rPr>
      </w:pPr>
    </w:p>
    <w:p w14:paraId="2B15B2E9" w14:textId="77777777" w:rsidR="00CD7D04" w:rsidRPr="00CD7D04" w:rsidRDefault="00CD7D04" w:rsidP="007D085E">
      <w:pPr>
        <w:rPr>
          <w:sz w:val="22"/>
          <w:szCs w:val="22"/>
        </w:rPr>
      </w:pPr>
    </w:p>
    <w:p w14:paraId="7A7D5767" w14:textId="77777777" w:rsidR="00CD7D04" w:rsidRPr="00CD7D04" w:rsidRDefault="00CD7D04" w:rsidP="007D085E">
      <w:pPr>
        <w:rPr>
          <w:sz w:val="22"/>
          <w:szCs w:val="22"/>
        </w:rPr>
      </w:pPr>
    </w:p>
    <w:p w14:paraId="358F048D" w14:textId="77777777" w:rsidR="00CD7D04" w:rsidRPr="00CD7D04" w:rsidRDefault="00CD7D04" w:rsidP="007D085E">
      <w:pPr>
        <w:rPr>
          <w:sz w:val="22"/>
          <w:szCs w:val="22"/>
        </w:rPr>
      </w:pPr>
    </w:p>
    <w:p w14:paraId="4AAE720F" w14:textId="77777777" w:rsidR="00CD7D04" w:rsidRPr="00CD7D04" w:rsidRDefault="00CD7D04" w:rsidP="007D085E">
      <w:pPr>
        <w:rPr>
          <w:sz w:val="22"/>
          <w:szCs w:val="22"/>
        </w:rPr>
      </w:pPr>
    </w:p>
    <w:p w14:paraId="215A8550" w14:textId="77777777" w:rsidR="00CD7D04" w:rsidRPr="00CD7D04" w:rsidRDefault="00CD7D04" w:rsidP="007D085E">
      <w:pPr>
        <w:rPr>
          <w:sz w:val="22"/>
          <w:szCs w:val="22"/>
        </w:rPr>
      </w:pPr>
    </w:p>
    <w:p w14:paraId="28B91C11" w14:textId="77777777" w:rsidR="00CD7D04" w:rsidRPr="00CD7D04" w:rsidRDefault="00CD7D04" w:rsidP="007D085E">
      <w:pPr>
        <w:rPr>
          <w:sz w:val="22"/>
          <w:szCs w:val="22"/>
        </w:rPr>
      </w:pPr>
    </w:p>
    <w:p w14:paraId="60766F06" w14:textId="77777777" w:rsidR="00CD7D04" w:rsidRPr="00CD7D04" w:rsidRDefault="00CD7D04" w:rsidP="007D085E">
      <w:pPr>
        <w:rPr>
          <w:sz w:val="22"/>
          <w:szCs w:val="22"/>
        </w:rPr>
      </w:pPr>
    </w:p>
    <w:p w14:paraId="3A8E1185" w14:textId="77777777" w:rsidR="00CD7D04" w:rsidRPr="00CD7D04" w:rsidRDefault="00CD7D04" w:rsidP="007D085E">
      <w:pPr>
        <w:rPr>
          <w:sz w:val="22"/>
          <w:szCs w:val="22"/>
        </w:rPr>
      </w:pPr>
    </w:p>
    <w:p w14:paraId="7742FB12" w14:textId="77777777" w:rsidR="00CD7D04" w:rsidRPr="00CD7D04" w:rsidRDefault="00CD7D04" w:rsidP="007D085E">
      <w:pPr>
        <w:rPr>
          <w:sz w:val="22"/>
          <w:szCs w:val="22"/>
        </w:rPr>
      </w:pPr>
    </w:p>
    <w:p w14:paraId="5FA6E6FC" w14:textId="77777777" w:rsidR="00CD7D04" w:rsidRPr="00CD7D04" w:rsidRDefault="00CD7D04" w:rsidP="007D085E">
      <w:pPr>
        <w:rPr>
          <w:sz w:val="22"/>
          <w:szCs w:val="22"/>
        </w:rPr>
      </w:pPr>
    </w:p>
    <w:p w14:paraId="20F83EB8" w14:textId="77777777" w:rsidR="00CD7D04" w:rsidRPr="00CD7D04" w:rsidRDefault="00CD7D04" w:rsidP="007D085E">
      <w:pPr>
        <w:rPr>
          <w:sz w:val="22"/>
          <w:szCs w:val="22"/>
        </w:rPr>
      </w:pPr>
    </w:p>
    <w:p w14:paraId="6E8AE545" w14:textId="77777777" w:rsidR="00CD7D04" w:rsidRPr="00CD7D04" w:rsidRDefault="00CD7D04" w:rsidP="007D085E">
      <w:pPr>
        <w:rPr>
          <w:sz w:val="22"/>
          <w:szCs w:val="22"/>
        </w:rPr>
      </w:pPr>
    </w:p>
    <w:p w14:paraId="618A6C65" w14:textId="77777777" w:rsidR="00CD7D04" w:rsidRPr="00CD7D04" w:rsidRDefault="00CD7D04" w:rsidP="007D085E">
      <w:pPr>
        <w:rPr>
          <w:sz w:val="22"/>
          <w:szCs w:val="22"/>
        </w:rPr>
      </w:pPr>
    </w:p>
    <w:p w14:paraId="166D40ED" w14:textId="77777777" w:rsidR="00CD7D04" w:rsidRPr="00CD7D04" w:rsidRDefault="00CD7D04" w:rsidP="007D085E">
      <w:pPr>
        <w:rPr>
          <w:sz w:val="22"/>
          <w:szCs w:val="22"/>
        </w:rPr>
      </w:pPr>
    </w:p>
    <w:p w14:paraId="78607C97" w14:textId="77777777" w:rsidR="00CD7D04" w:rsidRPr="00CD7D04" w:rsidRDefault="00CD7D04" w:rsidP="007D085E">
      <w:pPr>
        <w:rPr>
          <w:sz w:val="22"/>
          <w:szCs w:val="22"/>
        </w:rPr>
      </w:pPr>
    </w:p>
    <w:p w14:paraId="2898AB69" w14:textId="77777777" w:rsidR="00CD7D04" w:rsidRPr="00CD7D04" w:rsidRDefault="00CD7D04" w:rsidP="007D085E">
      <w:pPr>
        <w:rPr>
          <w:sz w:val="22"/>
          <w:szCs w:val="22"/>
        </w:rPr>
      </w:pPr>
    </w:p>
    <w:p w14:paraId="03F4AD0C" w14:textId="77777777" w:rsidR="00CD7D04" w:rsidRPr="00CD7D04" w:rsidRDefault="00CD7D04" w:rsidP="007D085E">
      <w:pPr>
        <w:rPr>
          <w:sz w:val="22"/>
          <w:szCs w:val="22"/>
        </w:rPr>
      </w:pPr>
    </w:p>
    <w:p w14:paraId="5C9F46ED" w14:textId="77777777" w:rsidR="00CD7D04" w:rsidRPr="00CD7D04" w:rsidRDefault="00CD7D04" w:rsidP="007D085E">
      <w:pPr>
        <w:rPr>
          <w:sz w:val="22"/>
          <w:szCs w:val="22"/>
        </w:rPr>
      </w:pPr>
    </w:p>
    <w:p w14:paraId="6570DA52" w14:textId="77777777" w:rsidR="00CD7D04" w:rsidRPr="00CD7D04" w:rsidRDefault="00CD7D04" w:rsidP="007D085E">
      <w:pPr>
        <w:rPr>
          <w:sz w:val="22"/>
          <w:szCs w:val="22"/>
        </w:rPr>
      </w:pPr>
    </w:p>
    <w:p w14:paraId="35746F08" w14:textId="77777777" w:rsidR="00CD7D04" w:rsidRPr="00CD7D04" w:rsidRDefault="00CD7D04" w:rsidP="007D085E">
      <w:pPr>
        <w:rPr>
          <w:sz w:val="22"/>
          <w:szCs w:val="22"/>
        </w:rPr>
      </w:pPr>
    </w:p>
    <w:p w14:paraId="4ED44751" w14:textId="77777777" w:rsidR="00CD7D04" w:rsidRPr="00CD7D04" w:rsidRDefault="00CD7D04" w:rsidP="007D085E">
      <w:pPr>
        <w:rPr>
          <w:sz w:val="22"/>
          <w:szCs w:val="22"/>
        </w:rPr>
      </w:pPr>
    </w:p>
    <w:p w14:paraId="40C0DE38" w14:textId="77777777" w:rsidR="00CD7D04" w:rsidRPr="00CD7D04" w:rsidRDefault="00CD7D04" w:rsidP="007D085E">
      <w:pPr>
        <w:rPr>
          <w:sz w:val="22"/>
          <w:szCs w:val="22"/>
        </w:rPr>
      </w:pPr>
    </w:p>
    <w:p w14:paraId="4219E47C" w14:textId="77777777" w:rsidR="00CD7D04" w:rsidRPr="00CD7D04" w:rsidRDefault="00CD7D04" w:rsidP="007D085E">
      <w:pPr>
        <w:rPr>
          <w:sz w:val="22"/>
          <w:szCs w:val="22"/>
        </w:rPr>
      </w:pPr>
    </w:p>
    <w:p w14:paraId="765F303A" w14:textId="77777777" w:rsidR="00CD7D04" w:rsidRPr="00CD7D04" w:rsidRDefault="00CD7D04" w:rsidP="007D085E">
      <w:pPr>
        <w:rPr>
          <w:sz w:val="22"/>
          <w:szCs w:val="22"/>
        </w:rPr>
      </w:pPr>
    </w:p>
    <w:p w14:paraId="3CCA1057" w14:textId="77777777" w:rsidR="00CD7D04" w:rsidRPr="00CD7D04" w:rsidRDefault="00CD7D04" w:rsidP="007D085E">
      <w:pPr>
        <w:rPr>
          <w:sz w:val="22"/>
          <w:szCs w:val="22"/>
        </w:rPr>
      </w:pPr>
    </w:p>
    <w:p w14:paraId="2EE1A968" w14:textId="77777777" w:rsidR="00CD7D04" w:rsidRPr="00CD7D04" w:rsidRDefault="00CD7D04" w:rsidP="007D085E">
      <w:pPr>
        <w:rPr>
          <w:sz w:val="22"/>
          <w:szCs w:val="22"/>
        </w:rPr>
      </w:pPr>
    </w:p>
    <w:p w14:paraId="222CBF6B" w14:textId="77777777" w:rsidR="00CD7D04" w:rsidRPr="00CD7D04" w:rsidRDefault="00CD7D04" w:rsidP="007D085E">
      <w:pPr>
        <w:rPr>
          <w:sz w:val="22"/>
          <w:szCs w:val="22"/>
        </w:rPr>
      </w:pPr>
    </w:p>
    <w:p w14:paraId="29B82E09" w14:textId="77777777" w:rsidR="00CD7D04" w:rsidRPr="00CD7D04" w:rsidRDefault="00CD7D04" w:rsidP="007D085E">
      <w:pPr>
        <w:rPr>
          <w:sz w:val="22"/>
          <w:szCs w:val="22"/>
        </w:rPr>
      </w:pPr>
    </w:p>
    <w:p w14:paraId="19CAD1A9" w14:textId="77777777" w:rsidR="00CD7D04" w:rsidRPr="00CD7D04" w:rsidRDefault="00CD7D04" w:rsidP="007D085E">
      <w:pPr>
        <w:rPr>
          <w:sz w:val="22"/>
          <w:szCs w:val="22"/>
        </w:rPr>
      </w:pPr>
    </w:p>
    <w:p w14:paraId="14D9F153" w14:textId="77777777" w:rsidR="00CD7D04" w:rsidRPr="00CD7D04" w:rsidRDefault="00CD7D04" w:rsidP="007D085E">
      <w:pPr>
        <w:rPr>
          <w:sz w:val="22"/>
          <w:szCs w:val="22"/>
        </w:rPr>
      </w:pPr>
    </w:p>
    <w:p w14:paraId="080BC816" w14:textId="0413693C" w:rsidR="00CD7D04" w:rsidRPr="00CD7D04" w:rsidRDefault="00821898" w:rsidP="007D085E">
      <w:pPr>
        <w:rPr>
          <w:sz w:val="22"/>
          <w:szCs w:val="22"/>
        </w:rPr>
      </w:pPr>
      <w:r>
        <w:rPr>
          <w:noProof/>
          <w:sz w:val="22"/>
          <w:szCs w:val="22"/>
        </w:rPr>
        <w:drawing>
          <wp:anchor distT="0" distB="0" distL="114300" distR="114300" simplePos="0" relativeHeight="251670016" behindDoc="0" locked="0" layoutInCell="1" allowOverlap="1" wp14:anchorId="4B29E3FE" wp14:editId="37BA6076">
            <wp:simplePos x="0" y="0"/>
            <wp:positionH relativeFrom="column">
              <wp:posOffset>-2190750</wp:posOffset>
            </wp:positionH>
            <wp:positionV relativeFrom="paragraph">
              <wp:posOffset>1822450</wp:posOffset>
            </wp:positionV>
            <wp:extent cx="1390015" cy="1338580"/>
            <wp:effectExtent l="0" t="0" r="0" b="0"/>
            <wp:wrapTopAndBottom/>
            <wp:docPr id="980" name="Picture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90015" cy="1338580"/>
                    </a:xfrm>
                    <a:prstGeom prst="rect">
                      <a:avLst/>
                    </a:prstGeom>
                    <a:noFill/>
                  </pic:spPr>
                </pic:pic>
              </a:graphicData>
            </a:graphic>
            <wp14:sizeRelH relativeFrom="page">
              <wp14:pctWidth>0</wp14:pctWidth>
            </wp14:sizeRelH>
            <wp14:sizeRelV relativeFrom="page">
              <wp14:pctHeight>0</wp14:pctHeight>
            </wp14:sizeRelV>
          </wp:anchor>
        </w:drawing>
      </w:r>
    </w:p>
    <w:p w14:paraId="470799AE" w14:textId="77777777" w:rsidR="00CD7D04" w:rsidRPr="00CD7D04" w:rsidRDefault="00CD7D04" w:rsidP="007D085E">
      <w:pPr>
        <w:rPr>
          <w:sz w:val="22"/>
          <w:szCs w:val="22"/>
        </w:rPr>
      </w:pPr>
    </w:p>
    <w:p w14:paraId="099F9011" w14:textId="77777777" w:rsidR="00CD7D04" w:rsidRPr="00CD7D04" w:rsidRDefault="00CD7D04" w:rsidP="007D085E">
      <w:pPr>
        <w:rPr>
          <w:sz w:val="22"/>
          <w:szCs w:val="22"/>
        </w:rPr>
      </w:pPr>
    </w:p>
    <w:p w14:paraId="49668636" w14:textId="77777777" w:rsidR="00CD7D04" w:rsidRPr="00CD7D04" w:rsidRDefault="00CD7D04" w:rsidP="007D085E">
      <w:pPr>
        <w:rPr>
          <w:sz w:val="22"/>
          <w:szCs w:val="22"/>
        </w:rPr>
      </w:pPr>
    </w:p>
    <w:p w14:paraId="7D379BA2" w14:textId="77777777" w:rsidR="00CD7D04" w:rsidRPr="00CD7D04" w:rsidRDefault="00CD7D04" w:rsidP="007D085E">
      <w:pPr>
        <w:rPr>
          <w:sz w:val="22"/>
          <w:szCs w:val="22"/>
        </w:rPr>
      </w:pPr>
    </w:p>
    <w:p w14:paraId="595A83C5" w14:textId="77777777" w:rsidR="00CD7D04" w:rsidRPr="00CD7D04" w:rsidRDefault="00CD7D04" w:rsidP="007D085E">
      <w:pPr>
        <w:rPr>
          <w:sz w:val="22"/>
          <w:szCs w:val="22"/>
        </w:rPr>
      </w:pPr>
    </w:p>
    <w:p w14:paraId="007E0864" w14:textId="77777777" w:rsidR="00CD7D04" w:rsidRPr="00CD7D04" w:rsidRDefault="00CD7D04" w:rsidP="007D085E">
      <w:pPr>
        <w:rPr>
          <w:sz w:val="22"/>
          <w:szCs w:val="22"/>
        </w:rPr>
      </w:pPr>
    </w:p>
    <w:p w14:paraId="7E14A669" w14:textId="77777777" w:rsidR="00CD7D04" w:rsidRPr="00CD7D04" w:rsidRDefault="00CD7D04" w:rsidP="007D085E">
      <w:pPr>
        <w:rPr>
          <w:sz w:val="22"/>
          <w:szCs w:val="22"/>
        </w:rPr>
      </w:pPr>
    </w:p>
    <w:p w14:paraId="7941124A" w14:textId="77777777" w:rsidR="00CD7D04" w:rsidRPr="00CD7D04" w:rsidRDefault="00CD7D04" w:rsidP="007D085E">
      <w:pPr>
        <w:rPr>
          <w:sz w:val="22"/>
          <w:szCs w:val="22"/>
        </w:rPr>
      </w:pPr>
    </w:p>
    <w:p w14:paraId="506787E9" w14:textId="77777777" w:rsidR="00CD7D04" w:rsidRPr="00CD7D04" w:rsidRDefault="00CD7D04" w:rsidP="007D085E">
      <w:pPr>
        <w:rPr>
          <w:sz w:val="22"/>
          <w:szCs w:val="22"/>
        </w:rPr>
      </w:pPr>
    </w:p>
    <w:p w14:paraId="2ED5C632" w14:textId="77777777" w:rsidR="00CD7D04" w:rsidRPr="00CD7D04" w:rsidRDefault="00CD7D04" w:rsidP="007D085E">
      <w:pPr>
        <w:rPr>
          <w:sz w:val="22"/>
          <w:szCs w:val="22"/>
        </w:rPr>
      </w:pPr>
    </w:p>
    <w:p w14:paraId="5A2129C1" w14:textId="77777777" w:rsidR="00CD7D04" w:rsidRPr="00CD7D04" w:rsidRDefault="00CD7D04" w:rsidP="007D085E">
      <w:pPr>
        <w:rPr>
          <w:sz w:val="22"/>
          <w:szCs w:val="22"/>
        </w:rPr>
      </w:pPr>
    </w:p>
    <w:p w14:paraId="454BB6CA" w14:textId="77777777" w:rsidR="00CD7D04" w:rsidRPr="00CD7D04" w:rsidRDefault="00CD7D04" w:rsidP="007D085E">
      <w:pPr>
        <w:rPr>
          <w:sz w:val="22"/>
          <w:szCs w:val="22"/>
        </w:rPr>
      </w:pPr>
    </w:p>
    <w:p w14:paraId="04B04FE2" w14:textId="77777777" w:rsidR="00CD7D04" w:rsidRPr="00CD7D04" w:rsidRDefault="00CD7D04" w:rsidP="007D085E">
      <w:pPr>
        <w:rPr>
          <w:sz w:val="22"/>
          <w:szCs w:val="22"/>
        </w:rPr>
      </w:pPr>
    </w:p>
    <w:p w14:paraId="7AF5452C" w14:textId="77777777" w:rsidR="00CD7D04" w:rsidRPr="00CD7D04" w:rsidRDefault="00CD7D04" w:rsidP="007D085E">
      <w:pPr>
        <w:rPr>
          <w:sz w:val="22"/>
          <w:szCs w:val="22"/>
        </w:rPr>
      </w:pPr>
    </w:p>
    <w:p w14:paraId="2E6BB267" w14:textId="77777777" w:rsidR="00CD7D04" w:rsidRPr="00CD7D04" w:rsidRDefault="00CD7D04" w:rsidP="007D085E">
      <w:pPr>
        <w:rPr>
          <w:sz w:val="22"/>
          <w:szCs w:val="22"/>
        </w:rPr>
      </w:pPr>
    </w:p>
    <w:p w14:paraId="74A7F859" w14:textId="77777777" w:rsidR="00CD7D04" w:rsidRPr="00CD7D04" w:rsidRDefault="00CD7D04" w:rsidP="007D085E">
      <w:pPr>
        <w:rPr>
          <w:sz w:val="22"/>
          <w:szCs w:val="22"/>
        </w:rPr>
      </w:pPr>
    </w:p>
    <w:p w14:paraId="6AEF73DA" w14:textId="77777777" w:rsidR="00CD7D04" w:rsidRPr="00CD7D04" w:rsidRDefault="00CD7D04" w:rsidP="007D085E">
      <w:pPr>
        <w:rPr>
          <w:sz w:val="22"/>
          <w:szCs w:val="22"/>
        </w:rPr>
      </w:pPr>
    </w:p>
    <w:p w14:paraId="7F3C6668" w14:textId="77777777" w:rsidR="00CD7D04" w:rsidRPr="00CD7D04" w:rsidRDefault="00CD7D04" w:rsidP="007D085E">
      <w:pPr>
        <w:rPr>
          <w:sz w:val="22"/>
          <w:szCs w:val="22"/>
        </w:rPr>
      </w:pPr>
    </w:p>
    <w:p w14:paraId="4B31997E" w14:textId="77777777" w:rsidR="00CD7D04" w:rsidRPr="00CD7D04" w:rsidRDefault="00CD7D04" w:rsidP="007D085E">
      <w:pPr>
        <w:rPr>
          <w:sz w:val="22"/>
          <w:szCs w:val="22"/>
        </w:rPr>
      </w:pPr>
    </w:p>
    <w:p w14:paraId="48DA5E66" w14:textId="77777777" w:rsidR="00CD7D04" w:rsidRPr="00CD7D04" w:rsidRDefault="00CD7D04" w:rsidP="007D085E">
      <w:pPr>
        <w:rPr>
          <w:sz w:val="22"/>
          <w:szCs w:val="22"/>
        </w:rPr>
      </w:pPr>
    </w:p>
    <w:p w14:paraId="7C6450E8" w14:textId="77777777" w:rsidR="00CD7D04" w:rsidRPr="00CD7D04" w:rsidRDefault="00CD7D04" w:rsidP="007D085E">
      <w:pPr>
        <w:rPr>
          <w:sz w:val="22"/>
          <w:szCs w:val="22"/>
        </w:rPr>
      </w:pPr>
    </w:p>
    <w:p w14:paraId="2F80DD07" w14:textId="77777777" w:rsidR="00CD7D04" w:rsidRPr="00CD7D04" w:rsidRDefault="00CD7D04" w:rsidP="007D085E">
      <w:pPr>
        <w:rPr>
          <w:sz w:val="22"/>
          <w:szCs w:val="22"/>
        </w:rPr>
      </w:pPr>
    </w:p>
    <w:p w14:paraId="7DAC1C0C" w14:textId="77777777" w:rsidR="00CD7D04" w:rsidRPr="00CD7D04" w:rsidRDefault="00CD7D04" w:rsidP="007D085E">
      <w:pPr>
        <w:rPr>
          <w:sz w:val="22"/>
          <w:szCs w:val="22"/>
        </w:rPr>
      </w:pPr>
    </w:p>
    <w:p w14:paraId="4EBCF5A4" w14:textId="77777777" w:rsidR="00CD7D04" w:rsidRPr="00CD7D04" w:rsidRDefault="00CD7D04" w:rsidP="007D085E">
      <w:pPr>
        <w:rPr>
          <w:sz w:val="22"/>
          <w:szCs w:val="22"/>
        </w:rPr>
      </w:pPr>
    </w:p>
    <w:p w14:paraId="42286307" w14:textId="77777777" w:rsidR="00CD7D04" w:rsidRPr="00CD7D04" w:rsidRDefault="00CD7D04" w:rsidP="007D085E">
      <w:pPr>
        <w:rPr>
          <w:sz w:val="22"/>
          <w:szCs w:val="22"/>
        </w:rPr>
      </w:pPr>
    </w:p>
    <w:p w14:paraId="226BE434" w14:textId="77777777" w:rsidR="00CD7D04" w:rsidRPr="00CD7D04" w:rsidRDefault="00CD7D04" w:rsidP="007D085E">
      <w:pPr>
        <w:rPr>
          <w:sz w:val="22"/>
          <w:szCs w:val="22"/>
        </w:rPr>
      </w:pPr>
    </w:p>
    <w:p w14:paraId="201E5E82" w14:textId="77777777" w:rsidR="00CD7D04" w:rsidRPr="00CD7D04" w:rsidRDefault="00CD7D04" w:rsidP="007D085E">
      <w:pPr>
        <w:rPr>
          <w:sz w:val="22"/>
          <w:szCs w:val="22"/>
        </w:rPr>
      </w:pPr>
    </w:p>
    <w:p w14:paraId="481C5CDF" w14:textId="77777777" w:rsidR="00CD7D04" w:rsidRPr="00CD7D04" w:rsidRDefault="00CD7D04" w:rsidP="007D085E">
      <w:pPr>
        <w:rPr>
          <w:sz w:val="22"/>
          <w:szCs w:val="22"/>
        </w:rPr>
      </w:pPr>
    </w:p>
    <w:p w14:paraId="0323A0F8" w14:textId="77777777" w:rsidR="00CD7D04" w:rsidRPr="00CD7D04" w:rsidRDefault="00CD7D04" w:rsidP="007D085E">
      <w:pPr>
        <w:rPr>
          <w:sz w:val="22"/>
          <w:szCs w:val="22"/>
        </w:rPr>
      </w:pPr>
    </w:p>
    <w:p w14:paraId="08E3084A" w14:textId="77777777" w:rsidR="00CD7D04" w:rsidRPr="00CD7D04" w:rsidRDefault="00CD7D04" w:rsidP="007D085E">
      <w:pPr>
        <w:rPr>
          <w:sz w:val="22"/>
          <w:szCs w:val="22"/>
        </w:rPr>
      </w:pPr>
    </w:p>
    <w:p w14:paraId="08C1A939" w14:textId="77777777" w:rsidR="00CD7D04" w:rsidRPr="00CD7D04" w:rsidRDefault="00CD7D04" w:rsidP="007D085E">
      <w:pPr>
        <w:rPr>
          <w:sz w:val="22"/>
          <w:szCs w:val="22"/>
        </w:rPr>
      </w:pPr>
    </w:p>
    <w:p w14:paraId="0885ABDE" w14:textId="77777777" w:rsidR="00CD7D04" w:rsidRPr="00CD7D04" w:rsidRDefault="00CD7D04" w:rsidP="007D085E">
      <w:pPr>
        <w:rPr>
          <w:sz w:val="22"/>
          <w:szCs w:val="22"/>
        </w:rPr>
      </w:pPr>
    </w:p>
    <w:p w14:paraId="0B1F28C4" w14:textId="77777777" w:rsidR="00CD7D04" w:rsidRPr="00CD7D04" w:rsidRDefault="00CD7D04" w:rsidP="007D085E">
      <w:pPr>
        <w:rPr>
          <w:sz w:val="22"/>
          <w:szCs w:val="22"/>
        </w:rPr>
      </w:pPr>
    </w:p>
    <w:p w14:paraId="456B8DDB" w14:textId="77777777" w:rsidR="00CD7D04" w:rsidRPr="00CD7D04" w:rsidRDefault="00CD7D04" w:rsidP="007D085E">
      <w:pPr>
        <w:rPr>
          <w:sz w:val="22"/>
          <w:szCs w:val="22"/>
        </w:rPr>
      </w:pPr>
    </w:p>
    <w:p w14:paraId="4A2DF103" w14:textId="77777777" w:rsidR="00CD7D04" w:rsidRPr="00CD7D04" w:rsidRDefault="00CD7D04" w:rsidP="007D085E">
      <w:pPr>
        <w:rPr>
          <w:sz w:val="22"/>
          <w:szCs w:val="22"/>
        </w:rPr>
      </w:pPr>
    </w:p>
    <w:p w14:paraId="5F83ECF6" w14:textId="77777777" w:rsidR="00CD7D04" w:rsidRPr="00CD7D04" w:rsidRDefault="00CD7D04" w:rsidP="007D085E">
      <w:pPr>
        <w:rPr>
          <w:sz w:val="22"/>
          <w:szCs w:val="22"/>
        </w:rPr>
      </w:pPr>
    </w:p>
    <w:p w14:paraId="63267048" w14:textId="77777777" w:rsidR="00CD7D04" w:rsidRPr="00CD7D04" w:rsidRDefault="00CD7D04" w:rsidP="007D085E">
      <w:pPr>
        <w:rPr>
          <w:sz w:val="22"/>
          <w:szCs w:val="22"/>
        </w:rPr>
      </w:pPr>
    </w:p>
    <w:p w14:paraId="54AE6EF8" w14:textId="77777777" w:rsidR="00CD7D04" w:rsidRPr="00CD7D04" w:rsidRDefault="00CD7D04" w:rsidP="007D085E">
      <w:pPr>
        <w:rPr>
          <w:sz w:val="22"/>
          <w:szCs w:val="22"/>
        </w:rPr>
      </w:pPr>
    </w:p>
    <w:p w14:paraId="42E400C0" w14:textId="77777777" w:rsidR="00CD7D04" w:rsidRPr="00CD7D04" w:rsidRDefault="00CD7D04" w:rsidP="007D085E">
      <w:pPr>
        <w:rPr>
          <w:sz w:val="22"/>
          <w:szCs w:val="22"/>
        </w:rPr>
      </w:pPr>
    </w:p>
    <w:p w14:paraId="3FFDABBA" w14:textId="77777777" w:rsidR="00CD7D04" w:rsidRPr="00CD7D04" w:rsidRDefault="00CD7D04" w:rsidP="007D085E">
      <w:pPr>
        <w:rPr>
          <w:sz w:val="22"/>
          <w:szCs w:val="22"/>
        </w:rPr>
      </w:pPr>
    </w:p>
    <w:p w14:paraId="01B1E095" w14:textId="77777777" w:rsidR="00CD7D04" w:rsidRPr="00CD7D04" w:rsidRDefault="00CD7D04" w:rsidP="007D085E">
      <w:pPr>
        <w:rPr>
          <w:sz w:val="22"/>
          <w:szCs w:val="22"/>
        </w:rPr>
      </w:pPr>
    </w:p>
    <w:p w14:paraId="200157B9" w14:textId="77777777" w:rsidR="00CD7D04" w:rsidRPr="00CD7D04" w:rsidRDefault="00CD7D04" w:rsidP="007D085E">
      <w:pPr>
        <w:rPr>
          <w:sz w:val="22"/>
          <w:szCs w:val="22"/>
        </w:rPr>
      </w:pPr>
    </w:p>
    <w:p w14:paraId="6E8F1266" w14:textId="77777777" w:rsidR="00CD7D04" w:rsidRPr="00CD7D04" w:rsidRDefault="00CD7D04" w:rsidP="007D085E">
      <w:pPr>
        <w:rPr>
          <w:sz w:val="22"/>
          <w:szCs w:val="22"/>
        </w:rPr>
      </w:pPr>
    </w:p>
    <w:p w14:paraId="01C1BAC2" w14:textId="77777777" w:rsidR="00CD7D04" w:rsidRPr="00CD7D04" w:rsidRDefault="00CD7D04" w:rsidP="007D085E">
      <w:pPr>
        <w:rPr>
          <w:sz w:val="22"/>
          <w:szCs w:val="22"/>
        </w:rPr>
      </w:pPr>
    </w:p>
    <w:p w14:paraId="002666F1" w14:textId="77777777" w:rsidR="00CD7D04" w:rsidRPr="00CD7D04" w:rsidRDefault="00CD7D04" w:rsidP="007D085E">
      <w:pPr>
        <w:rPr>
          <w:sz w:val="22"/>
          <w:szCs w:val="22"/>
        </w:rPr>
      </w:pPr>
    </w:p>
    <w:p w14:paraId="5C47E373" w14:textId="77777777" w:rsidR="00CD7D04" w:rsidRPr="00CD7D04" w:rsidRDefault="00CD7D04" w:rsidP="007D085E">
      <w:pPr>
        <w:rPr>
          <w:sz w:val="22"/>
          <w:szCs w:val="22"/>
        </w:rPr>
      </w:pPr>
    </w:p>
    <w:p w14:paraId="4CED9095" w14:textId="77777777" w:rsidR="00CD7D04" w:rsidRPr="00CD7D04" w:rsidRDefault="00CD7D04" w:rsidP="007D085E">
      <w:pPr>
        <w:rPr>
          <w:sz w:val="22"/>
          <w:szCs w:val="22"/>
        </w:rPr>
      </w:pPr>
    </w:p>
    <w:p w14:paraId="50D07D98" w14:textId="77777777" w:rsidR="00CD7D04" w:rsidRPr="00CD7D04" w:rsidRDefault="00CD7D04" w:rsidP="007D085E">
      <w:pPr>
        <w:rPr>
          <w:sz w:val="22"/>
          <w:szCs w:val="22"/>
        </w:rPr>
      </w:pPr>
    </w:p>
    <w:p w14:paraId="696F0569" w14:textId="77777777" w:rsidR="00CD7D04" w:rsidRPr="00CD7D04" w:rsidRDefault="00CD7D04" w:rsidP="007D085E">
      <w:pPr>
        <w:rPr>
          <w:sz w:val="22"/>
          <w:szCs w:val="22"/>
        </w:rPr>
      </w:pPr>
    </w:p>
    <w:p w14:paraId="632F7B23" w14:textId="77777777" w:rsidR="00CD7D04" w:rsidRPr="00CD7D04" w:rsidRDefault="00CD7D04" w:rsidP="007D085E">
      <w:pPr>
        <w:rPr>
          <w:sz w:val="22"/>
          <w:szCs w:val="22"/>
        </w:rPr>
      </w:pPr>
    </w:p>
    <w:p w14:paraId="2F93E06E" w14:textId="77777777" w:rsidR="00CD7D04" w:rsidRPr="00CD7D04" w:rsidRDefault="00CD7D04" w:rsidP="007D085E">
      <w:pPr>
        <w:rPr>
          <w:sz w:val="22"/>
          <w:szCs w:val="22"/>
        </w:rPr>
      </w:pPr>
    </w:p>
    <w:p w14:paraId="5715B952" w14:textId="77777777" w:rsidR="00CD7D04" w:rsidRPr="00CD7D04" w:rsidRDefault="00CD7D04" w:rsidP="007D085E">
      <w:pPr>
        <w:rPr>
          <w:sz w:val="22"/>
          <w:szCs w:val="22"/>
        </w:rPr>
      </w:pPr>
    </w:p>
    <w:p w14:paraId="77736510" w14:textId="77777777" w:rsidR="00CD7D04" w:rsidRPr="00CD7D04" w:rsidRDefault="00CD7D04" w:rsidP="007D085E">
      <w:pPr>
        <w:rPr>
          <w:sz w:val="22"/>
          <w:szCs w:val="22"/>
        </w:rPr>
      </w:pPr>
    </w:p>
    <w:p w14:paraId="20F914B2" w14:textId="77777777" w:rsidR="00CD7D04" w:rsidRPr="00CD7D04" w:rsidRDefault="00CD7D04" w:rsidP="007D085E">
      <w:pPr>
        <w:rPr>
          <w:sz w:val="22"/>
          <w:szCs w:val="22"/>
        </w:rPr>
      </w:pPr>
    </w:p>
    <w:p w14:paraId="0E9BAA23" w14:textId="77777777" w:rsidR="00CD7D04" w:rsidRPr="00CD7D04" w:rsidRDefault="00CD7D04" w:rsidP="007D085E">
      <w:pPr>
        <w:rPr>
          <w:sz w:val="22"/>
          <w:szCs w:val="22"/>
        </w:rPr>
      </w:pPr>
    </w:p>
    <w:p w14:paraId="04DAC068" w14:textId="77777777" w:rsidR="00CD7D04" w:rsidRPr="00CD7D04" w:rsidRDefault="00CD7D04" w:rsidP="007D085E">
      <w:pPr>
        <w:rPr>
          <w:sz w:val="22"/>
          <w:szCs w:val="22"/>
        </w:rPr>
      </w:pPr>
    </w:p>
    <w:p w14:paraId="57141864" w14:textId="77777777" w:rsidR="00CD7D04" w:rsidRPr="00CD7D04" w:rsidRDefault="00CD7D04" w:rsidP="007D085E">
      <w:pPr>
        <w:rPr>
          <w:sz w:val="22"/>
          <w:szCs w:val="22"/>
        </w:rPr>
      </w:pPr>
    </w:p>
    <w:p w14:paraId="38F8A086" w14:textId="77777777" w:rsidR="00CD7D04" w:rsidRPr="00CD7D04" w:rsidRDefault="00CD7D04" w:rsidP="007D085E">
      <w:pPr>
        <w:rPr>
          <w:sz w:val="22"/>
          <w:szCs w:val="22"/>
        </w:rPr>
      </w:pPr>
    </w:p>
    <w:p w14:paraId="3533199C" w14:textId="77777777" w:rsidR="00CD7D04" w:rsidRPr="00CD7D04" w:rsidRDefault="00CD7D04" w:rsidP="007D085E">
      <w:pPr>
        <w:rPr>
          <w:sz w:val="22"/>
          <w:szCs w:val="22"/>
        </w:rPr>
      </w:pPr>
    </w:p>
    <w:p w14:paraId="046A42DA" w14:textId="77777777" w:rsidR="00CD7D04" w:rsidRPr="00CD7D04" w:rsidRDefault="00CD7D04" w:rsidP="007D085E">
      <w:pPr>
        <w:rPr>
          <w:sz w:val="22"/>
          <w:szCs w:val="22"/>
        </w:rPr>
      </w:pPr>
    </w:p>
    <w:p w14:paraId="7B935C1D" w14:textId="77777777" w:rsidR="00CD7D04" w:rsidRPr="00CD7D04" w:rsidRDefault="00CD7D04" w:rsidP="007D085E">
      <w:pPr>
        <w:rPr>
          <w:sz w:val="22"/>
          <w:szCs w:val="22"/>
        </w:rPr>
      </w:pPr>
    </w:p>
    <w:p w14:paraId="5F41CA35" w14:textId="77777777" w:rsidR="00CD7D04" w:rsidRPr="00CD7D04" w:rsidRDefault="00CD7D04" w:rsidP="007D085E">
      <w:pPr>
        <w:rPr>
          <w:sz w:val="22"/>
          <w:szCs w:val="22"/>
        </w:rPr>
      </w:pPr>
    </w:p>
    <w:p w14:paraId="79F72EE3" w14:textId="77777777" w:rsidR="00CD7D04" w:rsidRPr="00CD7D04" w:rsidRDefault="00CD7D04" w:rsidP="007D085E">
      <w:pPr>
        <w:rPr>
          <w:sz w:val="22"/>
          <w:szCs w:val="22"/>
        </w:rPr>
      </w:pPr>
    </w:p>
    <w:p w14:paraId="1ACEC04A" w14:textId="77777777" w:rsidR="00CD7D04" w:rsidRPr="00CD7D04" w:rsidRDefault="00CD7D04" w:rsidP="007D085E">
      <w:pPr>
        <w:rPr>
          <w:sz w:val="22"/>
          <w:szCs w:val="22"/>
        </w:rPr>
      </w:pPr>
    </w:p>
    <w:p w14:paraId="08B39A3F" w14:textId="77777777" w:rsidR="00CD7D04" w:rsidRPr="00CD7D04" w:rsidRDefault="00CD7D04" w:rsidP="007D085E">
      <w:pPr>
        <w:rPr>
          <w:sz w:val="22"/>
          <w:szCs w:val="22"/>
        </w:rPr>
      </w:pPr>
    </w:p>
    <w:p w14:paraId="6D3121AD" w14:textId="77777777" w:rsidR="00CD7D04" w:rsidRPr="00CD7D04" w:rsidRDefault="00CD7D04" w:rsidP="007D085E">
      <w:pPr>
        <w:rPr>
          <w:sz w:val="22"/>
          <w:szCs w:val="22"/>
        </w:rPr>
      </w:pPr>
    </w:p>
    <w:p w14:paraId="06D1C0CD" w14:textId="77777777" w:rsidR="00CD7D04" w:rsidRPr="00CD7D04" w:rsidRDefault="00CD7D04" w:rsidP="007D085E">
      <w:pPr>
        <w:rPr>
          <w:sz w:val="22"/>
          <w:szCs w:val="22"/>
        </w:rPr>
      </w:pPr>
    </w:p>
    <w:p w14:paraId="37DE23B5" w14:textId="77777777" w:rsidR="00CD7D04" w:rsidRPr="00CD7D04" w:rsidRDefault="00CD7D04" w:rsidP="007D085E">
      <w:pPr>
        <w:rPr>
          <w:sz w:val="22"/>
          <w:szCs w:val="22"/>
        </w:rPr>
      </w:pPr>
    </w:p>
    <w:p w14:paraId="600CA92C" w14:textId="77777777" w:rsidR="00CD7D04" w:rsidRPr="00CD7D04" w:rsidRDefault="00CD7D04" w:rsidP="007D085E">
      <w:pPr>
        <w:rPr>
          <w:sz w:val="22"/>
          <w:szCs w:val="22"/>
        </w:rPr>
      </w:pPr>
    </w:p>
    <w:p w14:paraId="60C2F5B1" w14:textId="77777777" w:rsidR="00CD7D04" w:rsidRPr="00CD7D04" w:rsidRDefault="00CD7D04" w:rsidP="007D085E">
      <w:pPr>
        <w:rPr>
          <w:sz w:val="22"/>
          <w:szCs w:val="22"/>
        </w:rPr>
      </w:pPr>
    </w:p>
    <w:p w14:paraId="3258790B" w14:textId="77777777" w:rsidR="00CD7D04" w:rsidRPr="00CD7D04" w:rsidRDefault="00CD7D04" w:rsidP="007D085E">
      <w:pPr>
        <w:rPr>
          <w:sz w:val="22"/>
          <w:szCs w:val="22"/>
        </w:rPr>
      </w:pPr>
    </w:p>
    <w:p w14:paraId="07286A80" w14:textId="77777777" w:rsidR="00CD7D04" w:rsidRPr="00CD7D04" w:rsidRDefault="00CD7D04" w:rsidP="007D085E">
      <w:pPr>
        <w:rPr>
          <w:sz w:val="22"/>
          <w:szCs w:val="22"/>
        </w:rPr>
      </w:pPr>
    </w:p>
    <w:p w14:paraId="348A5943" w14:textId="77777777" w:rsidR="00A100A3" w:rsidRPr="00CD7D04" w:rsidRDefault="00A100A3" w:rsidP="008F4491">
      <w:pPr>
        <w:pStyle w:val="BodyText-Contemporary"/>
        <w:rPr>
          <w:sz w:val="22"/>
          <w:szCs w:val="22"/>
          <w:u w:val="single"/>
        </w:rPr>
      </w:pPr>
    </w:p>
    <w:p w14:paraId="3A8F31FD" w14:textId="77777777" w:rsidR="00A100A3" w:rsidRDefault="00A100A3" w:rsidP="008F4491">
      <w:pPr>
        <w:pStyle w:val="BodyText-Contemporary"/>
        <w:rPr>
          <w:sz w:val="22"/>
          <w:szCs w:val="22"/>
          <w:u w:val="single"/>
        </w:rPr>
      </w:pPr>
    </w:p>
    <w:p w14:paraId="227D77CD" w14:textId="77777777" w:rsidR="00A100A3" w:rsidRDefault="00A100A3" w:rsidP="008F4491">
      <w:pPr>
        <w:pStyle w:val="BodyText-Contemporary"/>
        <w:rPr>
          <w:sz w:val="22"/>
          <w:szCs w:val="22"/>
          <w:u w:val="single"/>
        </w:rPr>
      </w:pPr>
    </w:p>
    <w:p w14:paraId="4269B27D" w14:textId="211C556D" w:rsidR="00A100A3" w:rsidRDefault="00A100A3" w:rsidP="008F4491">
      <w:pPr>
        <w:pStyle w:val="BodyText-Contemporary"/>
        <w:rPr>
          <w:sz w:val="22"/>
          <w:szCs w:val="22"/>
          <w:u w:val="single"/>
        </w:rPr>
      </w:pPr>
    </w:p>
    <w:p w14:paraId="6BF13608" w14:textId="7BA866D5" w:rsidR="007119C9" w:rsidRPr="00AD47F4" w:rsidRDefault="00821898" w:rsidP="00AD47F4">
      <w:pPr>
        <w:pStyle w:val="Heading2"/>
        <w:jc w:val="center"/>
        <w:rPr>
          <w:rFonts w:ascii="Arial Black" w:hAnsi="Arial Black"/>
          <w:sz w:val="20"/>
        </w:rPr>
      </w:pPr>
      <w:r>
        <w:rPr>
          <w:rFonts w:ascii="Arial Black" w:hAnsi="Arial Black"/>
          <w:noProof/>
          <w:sz w:val="20"/>
          <w:u w:val="single"/>
        </w:rPr>
        <mc:AlternateContent>
          <mc:Choice Requires="wps">
            <w:drawing>
              <wp:anchor distT="0" distB="118745" distL="114300" distR="114300" simplePos="0" relativeHeight="251648512" behindDoc="0" locked="0" layoutInCell="1" allowOverlap="1" wp14:anchorId="791D6149" wp14:editId="38F7208C">
                <wp:simplePos x="0" y="0"/>
                <wp:positionH relativeFrom="margin">
                  <wp:posOffset>1094105</wp:posOffset>
                </wp:positionH>
                <wp:positionV relativeFrom="margin">
                  <wp:posOffset>162560</wp:posOffset>
                </wp:positionV>
                <wp:extent cx="4480560" cy="457200"/>
                <wp:effectExtent l="0" t="0" r="0" b="0"/>
                <wp:wrapSquare wrapText="bothSides"/>
                <wp:docPr id="3" name="Text Box 8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056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9E7B1" w14:textId="77777777" w:rsidR="006E67D0" w:rsidRPr="00723244" w:rsidRDefault="006E67D0" w:rsidP="008B3874">
                            <w:pPr>
                              <w:jc w:val="center"/>
                              <w:rPr>
                                <w:rFonts w:ascii="Arial" w:hAnsi="Arial" w:cs="Arial"/>
                                <w:sz w:val="52"/>
                                <w:szCs w:val="52"/>
                              </w:rPr>
                            </w:pPr>
                            <w:r w:rsidRPr="00723244">
                              <w:rPr>
                                <w:rFonts w:ascii="Arial" w:hAnsi="Arial" w:cs="Arial"/>
                                <w:sz w:val="52"/>
                                <w:szCs w:val="52"/>
                              </w:rPr>
                              <w:t>Children, Youth &amp; Families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D6149" id="Text Box 879" o:spid="_x0000_s1035" type="#_x0000_t202" style="position:absolute;left:0;text-align:left;margin-left:86.15pt;margin-top:12.8pt;width:352.8pt;height:36pt;z-index:251648512;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" filled="f" stroked="f">
                <v:textbox>
                  <w:txbxContent>
                    <w:p w14:paraId="26F9E7B1" w14:textId="77777777" w:rsidR="006E67D0" w:rsidRPr="00723244" w:rsidRDefault="006E67D0" w:rsidP="008B3874">
                      <w:pPr>
                        <w:jc w:val="center"/>
                        <w:rPr>
                          <w:rFonts w:ascii="Arial" w:hAnsi="Arial" w:cs="Arial"/>
                          <w:sz w:val="52"/>
                          <w:szCs w:val="52"/>
                        </w:rPr>
                      </w:pPr>
                      <w:r w:rsidRPr="00723244">
                        <w:rPr>
                          <w:rFonts w:ascii="Arial" w:hAnsi="Arial" w:cs="Arial"/>
                          <w:sz w:val="52"/>
                          <w:szCs w:val="52"/>
                        </w:rPr>
                        <w:t>Children, Youth &amp; Families</w:t>
                      </w:r>
                    </w:p>
                  </w:txbxContent>
                </v:textbox>
                <w10:wrap type="square" anchorx="margin" anchory="margin"/>
              </v:shape>
            </w:pict>
          </mc:Fallback>
        </mc:AlternateContent>
      </w:r>
      <w:r w:rsidR="007119C9" w:rsidRPr="00AD47F4">
        <w:rPr>
          <w:rFonts w:ascii="Arial Black" w:hAnsi="Arial Black"/>
          <w:sz w:val="20"/>
        </w:rPr>
        <w:t>Our Confirmands</w:t>
      </w:r>
    </w:p>
    <w:p w14:paraId="1FB2BBD5" w14:textId="77777777" w:rsidR="00857650" w:rsidRPr="009362B6" w:rsidRDefault="00857650" w:rsidP="00857650">
      <w:pPr>
        <w:rPr>
          <w:sz w:val="12"/>
          <w:szCs w:val="12"/>
        </w:rPr>
      </w:pPr>
    </w:p>
    <w:p w14:paraId="358DDFE2" w14:textId="77777777" w:rsidR="00F411AA" w:rsidRDefault="000215F0" w:rsidP="00F411AA">
      <w:pPr>
        <w:pStyle w:val="BodyText-Contemporary"/>
        <w:rPr>
          <w:sz w:val="22"/>
        </w:rPr>
      </w:pPr>
      <w:r>
        <w:rPr>
          <w:i/>
          <w:sz w:val="22"/>
          <w:u w:val="single"/>
        </w:rPr>
        <w:t>10</w:t>
      </w:r>
      <w:r w:rsidR="0035183D">
        <w:rPr>
          <w:i/>
          <w:sz w:val="22"/>
          <w:u w:val="single"/>
          <w:vertAlign w:val="superscript"/>
        </w:rPr>
        <w:t>th</w:t>
      </w:r>
      <w:r w:rsidR="0035183D">
        <w:rPr>
          <w:i/>
          <w:sz w:val="22"/>
          <w:u w:val="single"/>
        </w:rPr>
        <w:t xml:space="preserve"> grade</w:t>
      </w:r>
      <w:r w:rsidR="0035183D" w:rsidRPr="00D2272D">
        <w:rPr>
          <w:sz w:val="22"/>
        </w:rPr>
        <w:t xml:space="preserve">: </w:t>
      </w:r>
      <w:r w:rsidR="00D92F1C">
        <w:rPr>
          <w:sz w:val="22"/>
        </w:rPr>
        <w:t xml:space="preserve"> </w:t>
      </w:r>
      <w:r w:rsidR="00F411AA">
        <w:rPr>
          <w:sz w:val="22"/>
        </w:rPr>
        <w:t xml:space="preserve">Taylor Hanson, Dayton Haugen, Cora </w:t>
      </w:r>
      <w:proofErr w:type="spellStart"/>
      <w:r w:rsidR="00F411AA">
        <w:rPr>
          <w:sz w:val="22"/>
        </w:rPr>
        <w:t>Schnebly</w:t>
      </w:r>
      <w:proofErr w:type="spellEnd"/>
      <w:r w:rsidR="00F411AA">
        <w:rPr>
          <w:sz w:val="22"/>
        </w:rPr>
        <w:t xml:space="preserve">, </w:t>
      </w:r>
      <w:proofErr w:type="spellStart"/>
      <w:r w:rsidR="00F411AA">
        <w:rPr>
          <w:sz w:val="22"/>
        </w:rPr>
        <w:t>Holdyn</w:t>
      </w:r>
      <w:proofErr w:type="spellEnd"/>
      <w:r w:rsidR="00F411AA">
        <w:rPr>
          <w:sz w:val="22"/>
        </w:rPr>
        <w:t xml:space="preserve"> </w:t>
      </w:r>
      <w:proofErr w:type="spellStart"/>
      <w:r w:rsidR="00F411AA">
        <w:rPr>
          <w:sz w:val="22"/>
        </w:rPr>
        <w:t>Willford</w:t>
      </w:r>
      <w:proofErr w:type="spellEnd"/>
    </w:p>
    <w:p w14:paraId="3BD996D5" w14:textId="18AD4505" w:rsidR="00502031" w:rsidRDefault="000215F0" w:rsidP="00502031">
      <w:pPr>
        <w:pStyle w:val="BodyText-Contemporary"/>
        <w:rPr>
          <w:sz w:val="22"/>
        </w:rPr>
      </w:pPr>
      <w:r>
        <w:rPr>
          <w:sz w:val="22"/>
          <w:u w:val="single"/>
        </w:rPr>
        <w:t>9</w:t>
      </w:r>
      <w:r w:rsidR="0035183D" w:rsidRPr="0035183D">
        <w:rPr>
          <w:sz w:val="22"/>
          <w:u w:val="single"/>
          <w:vertAlign w:val="superscript"/>
        </w:rPr>
        <w:t>th</w:t>
      </w:r>
      <w:r w:rsidR="0035183D" w:rsidRPr="0035183D">
        <w:rPr>
          <w:sz w:val="22"/>
          <w:u w:val="single"/>
        </w:rPr>
        <w:t xml:space="preserve"> grade</w:t>
      </w:r>
      <w:r w:rsidR="0035183D">
        <w:rPr>
          <w:sz w:val="22"/>
        </w:rPr>
        <w:t xml:space="preserve">:  </w:t>
      </w:r>
      <w:r w:rsidR="00F411AA">
        <w:rPr>
          <w:sz w:val="22"/>
        </w:rPr>
        <w:t xml:space="preserve">Elizabeth Clarke, Mason Gilbertson, Morgan Hanson, Tristen </w:t>
      </w:r>
      <w:proofErr w:type="spellStart"/>
      <w:r w:rsidR="00F411AA">
        <w:rPr>
          <w:sz w:val="22"/>
        </w:rPr>
        <w:t>Hareldson</w:t>
      </w:r>
      <w:proofErr w:type="spellEnd"/>
      <w:r w:rsidR="00F411AA">
        <w:rPr>
          <w:sz w:val="22"/>
        </w:rPr>
        <w:t>, Reid Olson, Levi Rogers</w:t>
      </w:r>
    </w:p>
    <w:p w14:paraId="4CFC6D38" w14:textId="77777777" w:rsidR="00F411AA" w:rsidRDefault="000215F0" w:rsidP="00F411AA">
      <w:pPr>
        <w:pStyle w:val="BodyText-Contemporary"/>
        <w:rPr>
          <w:sz w:val="22"/>
        </w:rPr>
      </w:pPr>
      <w:r>
        <w:rPr>
          <w:sz w:val="22"/>
          <w:u w:val="single"/>
        </w:rPr>
        <w:t>8</w:t>
      </w:r>
      <w:r w:rsidR="007A6D61" w:rsidRPr="007A6D61">
        <w:rPr>
          <w:sz w:val="22"/>
          <w:u w:val="single"/>
          <w:vertAlign w:val="superscript"/>
        </w:rPr>
        <w:t>th</w:t>
      </w:r>
      <w:r w:rsidR="007A6D61" w:rsidRPr="007A6D61">
        <w:rPr>
          <w:sz w:val="22"/>
          <w:u w:val="single"/>
        </w:rPr>
        <w:t xml:space="preserve"> grade</w:t>
      </w:r>
      <w:r w:rsidR="007A6D61">
        <w:rPr>
          <w:sz w:val="22"/>
        </w:rPr>
        <w:t>:</w:t>
      </w:r>
      <w:r w:rsidR="00D92F1C">
        <w:rPr>
          <w:sz w:val="22"/>
        </w:rPr>
        <w:t xml:space="preserve">  </w:t>
      </w:r>
      <w:r w:rsidR="00F411AA">
        <w:rPr>
          <w:sz w:val="22"/>
        </w:rPr>
        <w:t xml:space="preserve">Hunter Kelly, </w:t>
      </w:r>
      <w:proofErr w:type="spellStart"/>
      <w:r w:rsidR="00F411AA">
        <w:rPr>
          <w:sz w:val="22"/>
        </w:rPr>
        <w:t>Jentrey</w:t>
      </w:r>
      <w:proofErr w:type="spellEnd"/>
      <w:r w:rsidR="00F411AA">
        <w:rPr>
          <w:sz w:val="22"/>
        </w:rPr>
        <w:t xml:space="preserve"> Schreiber, Grace Tufte</w:t>
      </w:r>
    </w:p>
    <w:p w14:paraId="6DD0AE0A" w14:textId="5C9702EA" w:rsidR="0026519B" w:rsidRDefault="000215F0" w:rsidP="0026519B">
      <w:pPr>
        <w:pStyle w:val="BodyText-Contemporary"/>
        <w:rPr>
          <w:sz w:val="22"/>
        </w:rPr>
      </w:pPr>
      <w:r>
        <w:rPr>
          <w:sz w:val="22"/>
          <w:u w:val="single"/>
        </w:rPr>
        <w:t>7</w:t>
      </w:r>
      <w:r w:rsidRPr="007A6D61">
        <w:rPr>
          <w:sz w:val="22"/>
          <w:u w:val="single"/>
          <w:vertAlign w:val="superscript"/>
        </w:rPr>
        <w:t>th</w:t>
      </w:r>
      <w:r w:rsidRPr="007A6D61">
        <w:rPr>
          <w:sz w:val="22"/>
          <w:u w:val="single"/>
        </w:rPr>
        <w:t xml:space="preserve"> grade</w:t>
      </w:r>
      <w:r>
        <w:rPr>
          <w:sz w:val="22"/>
        </w:rPr>
        <w:t>:</w:t>
      </w:r>
      <w:r w:rsidR="00A62A3F">
        <w:rPr>
          <w:sz w:val="22"/>
        </w:rPr>
        <w:t xml:space="preserve">  </w:t>
      </w:r>
      <w:r w:rsidR="00F411AA">
        <w:rPr>
          <w:sz w:val="22"/>
        </w:rPr>
        <w:t xml:space="preserve">Preston Clarke, Kaylee Gilbertson, Trinity </w:t>
      </w:r>
      <w:proofErr w:type="spellStart"/>
      <w:r w:rsidR="00F411AA">
        <w:rPr>
          <w:sz w:val="22"/>
        </w:rPr>
        <w:t>Hareldson</w:t>
      </w:r>
      <w:proofErr w:type="spellEnd"/>
      <w:r w:rsidR="00F411AA">
        <w:rPr>
          <w:sz w:val="22"/>
        </w:rPr>
        <w:t xml:space="preserve">, Isabelle Peterson, McKenna Peterson, Henry </w:t>
      </w:r>
      <w:proofErr w:type="spellStart"/>
      <w:r w:rsidR="00F411AA">
        <w:rPr>
          <w:sz w:val="22"/>
        </w:rPr>
        <w:t>Semmen</w:t>
      </w:r>
      <w:proofErr w:type="spellEnd"/>
      <w:r w:rsidR="00F411AA">
        <w:rPr>
          <w:sz w:val="22"/>
        </w:rPr>
        <w:t xml:space="preserve">, </w:t>
      </w:r>
      <w:proofErr w:type="spellStart"/>
      <w:r w:rsidR="00F411AA">
        <w:rPr>
          <w:sz w:val="22"/>
        </w:rPr>
        <w:t>Prailey</w:t>
      </w:r>
      <w:proofErr w:type="spellEnd"/>
      <w:r w:rsidR="00F411AA">
        <w:rPr>
          <w:sz w:val="22"/>
        </w:rPr>
        <w:t xml:space="preserve"> </w:t>
      </w:r>
      <w:proofErr w:type="spellStart"/>
      <w:r w:rsidR="00F411AA">
        <w:rPr>
          <w:sz w:val="22"/>
        </w:rPr>
        <w:t>Willford</w:t>
      </w:r>
      <w:proofErr w:type="spellEnd"/>
    </w:p>
    <w:p w14:paraId="79B199BC" w14:textId="5A8CF3C5" w:rsidR="0035183D" w:rsidRDefault="0035183D" w:rsidP="00687FF7">
      <w:pPr>
        <w:pStyle w:val="Heading2"/>
        <w:jc w:val="center"/>
        <w:rPr>
          <w:rFonts w:ascii="Arial Black" w:hAnsi="Arial Black"/>
          <w:b w:val="0"/>
          <w:bCs/>
          <w:noProof/>
          <w:sz w:val="20"/>
        </w:rPr>
      </w:pPr>
      <w:r w:rsidRPr="00687FF7">
        <w:rPr>
          <w:rFonts w:ascii="Arial Black" w:hAnsi="Arial Black"/>
          <w:b w:val="0"/>
          <w:bCs/>
          <w:noProof/>
          <w:sz w:val="20"/>
        </w:rPr>
        <w:t>Those Living with Cancer</w:t>
      </w:r>
    </w:p>
    <w:p w14:paraId="2D63B4EA" w14:textId="77777777" w:rsidR="009362B6" w:rsidRPr="009362B6" w:rsidRDefault="009362B6" w:rsidP="009362B6">
      <w:pPr>
        <w:rPr>
          <w:sz w:val="12"/>
          <w:szCs w:val="12"/>
        </w:rPr>
      </w:pPr>
    </w:p>
    <w:p w14:paraId="652032F9" w14:textId="6DB07CAD" w:rsidR="0035183D" w:rsidRDefault="002A378A" w:rsidP="0035183D">
      <w:pPr>
        <w:pStyle w:val="BodyText-Contemporary"/>
        <w:rPr>
          <w:sz w:val="22"/>
        </w:rPr>
      </w:pPr>
      <w:r>
        <w:rPr>
          <w:sz w:val="22"/>
        </w:rPr>
        <w:t xml:space="preserve">Carroll Danielson, </w:t>
      </w:r>
      <w:r w:rsidR="00454450">
        <w:rPr>
          <w:sz w:val="22"/>
        </w:rPr>
        <w:t>D</w:t>
      </w:r>
      <w:r w:rsidR="00BB690A">
        <w:rPr>
          <w:sz w:val="22"/>
        </w:rPr>
        <w:t>i</w:t>
      </w:r>
      <w:r w:rsidR="00454450">
        <w:rPr>
          <w:sz w:val="22"/>
        </w:rPr>
        <w:t xml:space="preserve">ane </w:t>
      </w:r>
      <w:r w:rsidR="00BB690A">
        <w:rPr>
          <w:sz w:val="22"/>
        </w:rPr>
        <w:t>Haugen</w:t>
      </w:r>
      <w:r w:rsidR="00CF7DA9">
        <w:rPr>
          <w:sz w:val="22"/>
        </w:rPr>
        <w:t>, Tom Papenfuss</w:t>
      </w:r>
    </w:p>
    <w:p w14:paraId="1F505C9E" w14:textId="0C2CB2A7" w:rsidR="0035183D" w:rsidRDefault="00821898" w:rsidP="00687FF7">
      <w:pPr>
        <w:pStyle w:val="Heading2"/>
        <w:jc w:val="center"/>
        <w:rPr>
          <w:rFonts w:ascii="Arial Black" w:hAnsi="Arial Black"/>
          <w:b w:val="0"/>
          <w:bCs/>
          <w:noProof/>
          <w:sz w:val="20"/>
        </w:rPr>
      </w:pPr>
      <w:r>
        <w:rPr>
          <w:rFonts w:ascii="Arial Black" w:hAnsi="Arial Black"/>
          <w:noProof/>
          <w:sz w:val="20"/>
        </w:rPr>
        <w:drawing>
          <wp:anchor distT="0" distB="118745" distL="114300" distR="114300" simplePos="0" relativeHeight="251645440" behindDoc="0" locked="0" layoutInCell="1" allowOverlap="1" wp14:anchorId="772A385C" wp14:editId="17E01FB2">
            <wp:simplePos x="0" y="0"/>
            <wp:positionH relativeFrom="margin">
              <wp:posOffset>224155</wp:posOffset>
            </wp:positionH>
            <wp:positionV relativeFrom="margin">
              <wp:posOffset>747395</wp:posOffset>
            </wp:positionV>
            <wp:extent cx="1563370" cy="1270000"/>
            <wp:effectExtent l="0" t="0" r="0" b="0"/>
            <wp:wrapTopAndBottom/>
            <wp:docPr id="825" name="Picture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63370" cy="1270000"/>
                    </a:xfrm>
                    <a:prstGeom prst="rect">
                      <a:avLst/>
                    </a:prstGeom>
                    <a:noFill/>
                  </pic:spPr>
                </pic:pic>
              </a:graphicData>
            </a:graphic>
            <wp14:sizeRelH relativeFrom="page">
              <wp14:pctWidth>0</wp14:pctWidth>
            </wp14:sizeRelH>
            <wp14:sizeRelV relativeFrom="page">
              <wp14:pctHeight>0</wp14:pctHeight>
            </wp14:sizeRelV>
          </wp:anchor>
        </w:drawing>
      </w:r>
      <w:r w:rsidR="0035183D" w:rsidRPr="00687FF7">
        <w:rPr>
          <w:rFonts w:ascii="Arial Black" w:hAnsi="Arial Black"/>
          <w:b w:val="0"/>
          <w:bCs/>
          <w:noProof/>
          <w:sz w:val="20"/>
        </w:rPr>
        <w:t xml:space="preserve">Those Living in </w:t>
      </w:r>
      <w:r w:rsidR="00303A09">
        <w:rPr>
          <w:rFonts w:ascii="Arial Black" w:hAnsi="Arial Black"/>
          <w:b w:val="0"/>
          <w:bCs/>
          <w:noProof/>
          <w:sz w:val="20"/>
        </w:rPr>
        <w:t>Care Centers</w:t>
      </w:r>
    </w:p>
    <w:p w14:paraId="68FDCAED" w14:textId="77777777" w:rsidR="009362B6" w:rsidRPr="009362B6" w:rsidRDefault="009362B6" w:rsidP="009362B6">
      <w:pPr>
        <w:rPr>
          <w:sz w:val="12"/>
          <w:szCs w:val="12"/>
        </w:rPr>
      </w:pPr>
    </w:p>
    <w:p w14:paraId="6B5EC268" w14:textId="4D810C3D" w:rsidR="0035183D" w:rsidRDefault="002D451B" w:rsidP="0035183D">
      <w:pPr>
        <w:pStyle w:val="BodyText-Contemporary"/>
        <w:spacing w:line="240" w:lineRule="auto"/>
        <w:rPr>
          <w:sz w:val="22"/>
        </w:rPr>
      </w:pPr>
      <w:r>
        <w:rPr>
          <w:sz w:val="22"/>
        </w:rPr>
        <w:t>M</w:t>
      </w:r>
      <w:r w:rsidR="00F411AA">
        <w:rPr>
          <w:sz w:val="22"/>
        </w:rPr>
        <w:t>a</w:t>
      </w:r>
      <w:r>
        <w:rPr>
          <w:sz w:val="22"/>
        </w:rPr>
        <w:t>r</w:t>
      </w:r>
      <w:r w:rsidR="00F411AA">
        <w:rPr>
          <w:sz w:val="22"/>
        </w:rPr>
        <w:t>ge Drake</w:t>
      </w:r>
      <w:r w:rsidR="002A378A">
        <w:rPr>
          <w:sz w:val="22"/>
        </w:rPr>
        <w:t xml:space="preserve"> </w:t>
      </w:r>
      <w:r w:rsidR="0035183D">
        <w:rPr>
          <w:sz w:val="22"/>
        </w:rPr>
        <w:t xml:space="preserve">at </w:t>
      </w:r>
      <w:r>
        <w:rPr>
          <w:sz w:val="22"/>
        </w:rPr>
        <w:t>C</w:t>
      </w:r>
      <w:r w:rsidR="00F411AA">
        <w:rPr>
          <w:sz w:val="22"/>
        </w:rPr>
        <w:t>h</w:t>
      </w:r>
      <w:r>
        <w:rPr>
          <w:sz w:val="22"/>
        </w:rPr>
        <w:t>o</w:t>
      </w:r>
      <w:r w:rsidR="00F411AA">
        <w:rPr>
          <w:sz w:val="22"/>
        </w:rPr>
        <w:t>sen Valley Care Center</w:t>
      </w:r>
      <w:r w:rsidR="006126D7">
        <w:rPr>
          <w:sz w:val="22"/>
        </w:rPr>
        <w:t xml:space="preserve">, </w:t>
      </w:r>
      <w:r w:rsidR="00F411AA">
        <w:rPr>
          <w:sz w:val="22"/>
        </w:rPr>
        <w:t>Chatfield</w:t>
      </w:r>
    </w:p>
    <w:p w14:paraId="2D550798" w14:textId="795BF75A" w:rsidR="0035183D" w:rsidRDefault="00D07C40" w:rsidP="0035183D">
      <w:pPr>
        <w:pStyle w:val="BodyText-Contemporary"/>
        <w:rPr>
          <w:sz w:val="22"/>
        </w:rPr>
      </w:pPr>
      <w:r>
        <w:rPr>
          <w:sz w:val="22"/>
        </w:rPr>
        <w:t>Lois Gilb</w:t>
      </w:r>
      <w:r w:rsidR="00526291">
        <w:rPr>
          <w:sz w:val="22"/>
        </w:rPr>
        <w:t>er</w:t>
      </w:r>
      <w:r>
        <w:rPr>
          <w:sz w:val="22"/>
        </w:rPr>
        <w:t>tson</w:t>
      </w:r>
      <w:r w:rsidR="00FC7C79">
        <w:rPr>
          <w:sz w:val="22"/>
        </w:rPr>
        <w:t xml:space="preserve"> </w:t>
      </w:r>
      <w:r w:rsidR="00F411AA">
        <w:rPr>
          <w:sz w:val="22"/>
        </w:rPr>
        <w:t xml:space="preserve">and Evelyn Larson </w:t>
      </w:r>
      <w:r w:rsidR="0035183D">
        <w:rPr>
          <w:sz w:val="22"/>
        </w:rPr>
        <w:t xml:space="preserve">at Chosen Valley </w:t>
      </w:r>
      <w:r w:rsidR="00CA7FEE">
        <w:rPr>
          <w:sz w:val="22"/>
        </w:rPr>
        <w:t>Assisted Living</w:t>
      </w:r>
      <w:r w:rsidR="002A378A">
        <w:rPr>
          <w:sz w:val="22"/>
        </w:rPr>
        <w:t>, Chatfield</w:t>
      </w:r>
    </w:p>
    <w:p w14:paraId="16A2D64F" w14:textId="28BB0FDF" w:rsidR="0062225A" w:rsidRDefault="002D451B" w:rsidP="0062225A">
      <w:pPr>
        <w:pStyle w:val="BodyText-Contemporary"/>
        <w:rPr>
          <w:sz w:val="22"/>
        </w:rPr>
      </w:pPr>
      <w:r>
        <w:rPr>
          <w:sz w:val="22"/>
        </w:rPr>
        <w:t>Everett John</w:t>
      </w:r>
      <w:r w:rsidR="00D07C40">
        <w:rPr>
          <w:sz w:val="22"/>
        </w:rPr>
        <w:t xml:space="preserve">son </w:t>
      </w:r>
      <w:r w:rsidR="0003042B">
        <w:rPr>
          <w:sz w:val="22"/>
        </w:rPr>
        <w:t xml:space="preserve">at </w:t>
      </w:r>
      <w:r w:rsidR="00F411AA">
        <w:rPr>
          <w:sz w:val="22"/>
        </w:rPr>
        <w:t xml:space="preserve">Harmony </w:t>
      </w:r>
      <w:r w:rsidR="006E0454">
        <w:rPr>
          <w:sz w:val="22"/>
        </w:rPr>
        <w:t>P</w:t>
      </w:r>
      <w:r w:rsidR="00F411AA">
        <w:rPr>
          <w:sz w:val="22"/>
        </w:rPr>
        <w:t>l</w:t>
      </w:r>
      <w:r w:rsidR="006E0454">
        <w:rPr>
          <w:sz w:val="22"/>
        </w:rPr>
        <w:t>a</w:t>
      </w:r>
      <w:r w:rsidR="00F411AA">
        <w:rPr>
          <w:sz w:val="22"/>
        </w:rPr>
        <w:t>ce</w:t>
      </w:r>
    </w:p>
    <w:p w14:paraId="59F3B1D8" w14:textId="3149930E" w:rsidR="00ED6984" w:rsidRDefault="00F411AA" w:rsidP="0062225A">
      <w:pPr>
        <w:pStyle w:val="BodyText-Contemporary"/>
        <w:rPr>
          <w:sz w:val="22"/>
        </w:rPr>
      </w:pPr>
      <w:r>
        <w:rPr>
          <w:sz w:val="22"/>
        </w:rPr>
        <w:t xml:space="preserve">Sandy </w:t>
      </w:r>
      <w:proofErr w:type="spellStart"/>
      <w:r>
        <w:rPr>
          <w:sz w:val="22"/>
        </w:rPr>
        <w:t>Dybing</w:t>
      </w:r>
      <w:proofErr w:type="spellEnd"/>
      <w:r w:rsidR="002B3C0D">
        <w:rPr>
          <w:sz w:val="22"/>
        </w:rPr>
        <w:t xml:space="preserve"> </w:t>
      </w:r>
      <w:r w:rsidR="002A378A">
        <w:rPr>
          <w:sz w:val="22"/>
        </w:rPr>
        <w:t xml:space="preserve">at </w:t>
      </w:r>
      <w:r>
        <w:rPr>
          <w:sz w:val="22"/>
        </w:rPr>
        <w:t>Birchwood Cottages, North Mankato</w:t>
      </w:r>
    </w:p>
    <w:p w14:paraId="394E9C2F" w14:textId="3F7D3CC4" w:rsidR="00502031" w:rsidRDefault="00502031" w:rsidP="0062225A">
      <w:pPr>
        <w:pStyle w:val="BodyText-Contemporary"/>
        <w:rPr>
          <w:sz w:val="22"/>
        </w:rPr>
      </w:pPr>
      <w:r>
        <w:rPr>
          <w:sz w:val="22"/>
        </w:rPr>
        <w:t>Jerry Johnson at River Bend Assisted Living, Rochester</w:t>
      </w:r>
    </w:p>
    <w:p w14:paraId="6B0DA356" w14:textId="77777777" w:rsidR="00796A30" w:rsidRDefault="00796A30" w:rsidP="00796A30">
      <w:pPr>
        <w:pStyle w:val="Heading2"/>
        <w:jc w:val="center"/>
        <w:rPr>
          <w:rFonts w:ascii="Arial Black" w:hAnsi="Arial Black"/>
          <w:b w:val="0"/>
          <w:bCs/>
          <w:noProof/>
          <w:sz w:val="20"/>
        </w:rPr>
      </w:pPr>
      <w:r>
        <w:rPr>
          <w:rFonts w:ascii="Arial Black" w:hAnsi="Arial Black"/>
          <w:b w:val="0"/>
          <w:bCs/>
          <w:noProof/>
          <w:sz w:val="20"/>
        </w:rPr>
        <w:t>Our members in the Military</w:t>
      </w:r>
    </w:p>
    <w:p w14:paraId="053FFB5A" w14:textId="77777777" w:rsidR="009362B6" w:rsidRPr="009362B6" w:rsidRDefault="009362B6" w:rsidP="009362B6">
      <w:pPr>
        <w:rPr>
          <w:sz w:val="12"/>
          <w:szCs w:val="12"/>
        </w:rPr>
      </w:pPr>
    </w:p>
    <w:p w14:paraId="029A6EC3" w14:textId="77777777" w:rsidR="00835E04" w:rsidRDefault="00835E04" w:rsidP="00E50566">
      <w:pPr>
        <w:pStyle w:val="BodyText-Contemporary"/>
        <w:rPr>
          <w:sz w:val="22"/>
          <w:u w:val="single"/>
        </w:rPr>
      </w:pPr>
      <w:r>
        <w:rPr>
          <w:sz w:val="22"/>
          <w:u w:val="single"/>
        </w:rPr>
        <w:t>Nicholas Benson</w:t>
      </w:r>
      <w:r w:rsidRPr="00835E04">
        <w:rPr>
          <w:sz w:val="22"/>
        </w:rPr>
        <w:t>, son of Deane Benson</w:t>
      </w:r>
    </w:p>
    <w:p w14:paraId="57AD5495" w14:textId="77777777" w:rsidR="001A1E5E" w:rsidRPr="001A1E5E" w:rsidRDefault="001A1E5E" w:rsidP="00E50566">
      <w:pPr>
        <w:pStyle w:val="BodyText-Contemporary"/>
        <w:rPr>
          <w:sz w:val="22"/>
        </w:rPr>
      </w:pPr>
      <w:r>
        <w:rPr>
          <w:sz w:val="22"/>
          <w:u w:val="single"/>
        </w:rPr>
        <w:t>Esme Decker</w:t>
      </w:r>
      <w:r w:rsidRPr="001A1E5E">
        <w:rPr>
          <w:sz w:val="22"/>
        </w:rPr>
        <w:t>, daughter of Sara Xavier and Eric Decker</w:t>
      </w:r>
    </w:p>
    <w:p w14:paraId="7997D1C1" w14:textId="3B9ED710" w:rsidR="0062225A" w:rsidRDefault="006E67D0" w:rsidP="00E50566">
      <w:pPr>
        <w:pStyle w:val="BodyText-Contemporary"/>
        <w:rPr>
          <w:sz w:val="22"/>
        </w:rPr>
      </w:pPr>
      <w:r>
        <w:rPr>
          <w:sz w:val="22"/>
          <w:u w:val="single"/>
        </w:rPr>
        <w:t>Lisa Peterson Abell</w:t>
      </w:r>
      <w:r w:rsidR="0062225A">
        <w:rPr>
          <w:sz w:val="22"/>
        </w:rPr>
        <w:t xml:space="preserve">, </w:t>
      </w:r>
      <w:r>
        <w:rPr>
          <w:sz w:val="22"/>
        </w:rPr>
        <w:t>daughter</w:t>
      </w:r>
      <w:r w:rsidR="006126D7">
        <w:rPr>
          <w:sz w:val="22"/>
        </w:rPr>
        <w:t xml:space="preserve"> </w:t>
      </w:r>
      <w:r w:rsidR="0062225A">
        <w:rPr>
          <w:sz w:val="22"/>
        </w:rPr>
        <w:t xml:space="preserve">of </w:t>
      </w:r>
      <w:r>
        <w:rPr>
          <w:sz w:val="22"/>
        </w:rPr>
        <w:t>Linda (</w:t>
      </w:r>
      <w:proofErr w:type="spellStart"/>
      <w:r>
        <w:rPr>
          <w:sz w:val="22"/>
        </w:rPr>
        <w:t>Hareldson</w:t>
      </w:r>
      <w:proofErr w:type="spellEnd"/>
      <w:r w:rsidR="000D1DA3">
        <w:rPr>
          <w:sz w:val="22"/>
        </w:rPr>
        <w:t xml:space="preserve">) </w:t>
      </w:r>
      <w:r>
        <w:rPr>
          <w:sz w:val="22"/>
        </w:rPr>
        <w:t>Peterson</w:t>
      </w:r>
    </w:p>
    <w:p w14:paraId="5056CBAE" w14:textId="77777777" w:rsidR="006E67D0" w:rsidRDefault="006E67D0" w:rsidP="006E67D0">
      <w:pPr>
        <w:pStyle w:val="BodyText-Contemporary"/>
        <w:rPr>
          <w:sz w:val="22"/>
        </w:rPr>
      </w:pPr>
      <w:r>
        <w:rPr>
          <w:sz w:val="22"/>
          <w:u w:val="single"/>
        </w:rPr>
        <w:t>Leon Peterson</w:t>
      </w:r>
      <w:r>
        <w:rPr>
          <w:sz w:val="22"/>
        </w:rPr>
        <w:t>, son of Linda (</w:t>
      </w:r>
      <w:proofErr w:type="spellStart"/>
      <w:r>
        <w:rPr>
          <w:sz w:val="22"/>
        </w:rPr>
        <w:t>Hareldson</w:t>
      </w:r>
      <w:proofErr w:type="spellEnd"/>
      <w:r>
        <w:rPr>
          <w:sz w:val="22"/>
        </w:rPr>
        <w:t>) Peterson</w:t>
      </w:r>
    </w:p>
    <w:p w14:paraId="2CD0B8A4" w14:textId="77777777" w:rsidR="000D1DA3" w:rsidRDefault="000D1DA3" w:rsidP="0062225A">
      <w:pPr>
        <w:pStyle w:val="BodyText-Contemporary"/>
        <w:spacing w:after="120" w:line="240" w:lineRule="auto"/>
        <w:rPr>
          <w:sz w:val="22"/>
        </w:rPr>
      </w:pPr>
      <w:r>
        <w:rPr>
          <w:sz w:val="22"/>
          <w:u w:val="single"/>
        </w:rPr>
        <w:t>Tom Moen</w:t>
      </w:r>
      <w:r w:rsidRPr="000D1DA3">
        <w:rPr>
          <w:sz w:val="22"/>
        </w:rPr>
        <w:t xml:space="preserve">, son of </w:t>
      </w:r>
      <w:proofErr w:type="spellStart"/>
      <w:r w:rsidRPr="000D1DA3">
        <w:rPr>
          <w:sz w:val="22"/>
        </w:rPr>
        <w:t>Lolly</w:t>
      </w:r>
      <w:proofErr w:type="spellEnd"/>
      <w:r w:rsidRPr="000D1DA3">
        <w:rPr>
          <w:sz w:val="22"/>
        </w:rPr>
        <w:t xml:space="preserve"> Melander, grandson of Everett Johnson</w:t>
      </w:r>
    </w:p>
    <w:p w14:paraId="1199B9B7" w14:textId="1A67A927" w:rsidR="00835E04" w:rsidRDefault="00835E04" w:rsidP="0062225A">
      <w:pPr>
        <w:pStyle w:val="BodyText-Contemporary"/>
        <w:spacing w:after="120" w:line="240" w:lineRule="auto"/>
        <w:rPr>
          <w:sz w:val="22"/>
        </w:rPr>
      </w:pPr>
      <w:r w:rsidRPr="00BB690A">
        <w:rPr>
          <w:sz w:val="22"/>
          <w:u w:val="single"/>
        </w:rPr>
        <w:t>Claire Peterson</w:t>
      </w:r>
      <w:r>
        <w:rPr>
          <w:sz w:val="22"/>
        </w:rPr>
        <w:t>, daughter of Joe &amp; Jody Peterson</w:t>
      </w:r>
    </w:p>
    <w:p w14:paraId="1CC7C8FD" w14:textId="5B642E56" w:rsidR="00502031" w:rsidRDefault="00502031" w:rsidP="0062225A">
      <w:pPr>
        <w:pStyle w:val="BodyText-Contemporary"/>
        <w:spacing w:after="120" w:line="240" w:lineRule="auto"/>
        <w:rPr>
          <w:sz w:val="22"/>
        </w:rPr>
      </w:pPr>
      <w:r w:rsidRPr="001A1E5E">
        <w:rPr>
          <w:sz w:val="22"/>
          <w:u w:val="single"/>
        </w:rPr>
        <w:t xml:space="preserve">Devin </w:t>
      </w:r>
      <w:proofErr w:type="spellStart"/>
      <w:r w:rsidRPr="001A1E5E">
        <w:rPr>
          <w:sz w:val="22"/>
          <w:u w:val="single"/>
        </w:rPr>
        <w:t>Troendle</w:t>
      </w:r>
      <w:proofErr w:type="spellEnd"/>
      <w:r>
        <w:rPr>
          <w:sz w:val="22"/>
        </w:rPr>
        <w:t xml:space="preserve">, son of Pat &amp; Chris </w:t>
      </w:r>
      <w:proofErr w:type="spellStart"/>
      <w:r>
        <w:rPr>
          <w:sz w:val="22"/>
        </w:rPr>
        <w:t>Troendle</w:t>
      </w:r>
      <w:proofErr w:type="spellEnd"/>
      <w:r>
        <w:rPr>
          <w:sz w:val="22"/>
        </w:rPr>
        <w:t>, grandson of Ed Taylor</w:t>
      </w:r>
    </w:p>
    <w:p w14:paraId="36F6E948" w14:textId="600684FE" w:rsidR="00C37257" w:rsidRPr="00BE227D" w:rsidRDefault="00C37257" w:rsidP="00C37257">
      <w:pPr>
        <w:pStyle w:val="Heading1"/>
        <w:spacing w:after="120"/>
        <w:rPr>
          <w:sz w:val="26"/>
          <w:szCs w:val="26"/>
        </w:rPr>
      </w:pPr>
      <w:r w:rsidRPr="00BE227D">
        <w:rPr>
          <w:sz w:val="26"/>
          <w:szCs w:val="26"/>
        </w:rPr>
        <w:t xml:space="preserve">Thank you </w:t>
      </w:r>
      <w:r w:rsidR="00BE227D" w:rsidRPr="00BE227D">
        <w:rPr>
          <w:sz w:val="26"/>
          <w:szCs w:val="26"/>
        </w:rPr>
        <w:t>for</w:t>
      </w:r>
      <w:r w:rsidRPr="00BE227D">
        <w:rPr>
          <w:sz w:val="26"/>
          <w:szCs w:val="26"/>
        </w:rPr>
        <w:t xml:space="preserve"> contribut</w:t>
      </w:r>
      <w:r w:rsidR="00BE227D" w:rsidRPr="00BE227D">
        <w:rPr>
          <w:sz w:val="26"/>
          <w:szCs w:val="26"/>
        </w:rPr>
        <w:t>ing</w:t>
      </w:r>
      <w:r w:rsidRPr="00BE227D">
        <w:rPr>
          <w:sz w:val="26"/>
          <w:szCs w:val="26"/>
        </w:rPr>
        <w:t xml:space="preserve"> to our weekly “noisy offering.”  </w:t>
      </w:r>
      <w:r w:rsidR="00BE227D" w:rsidRPr="00BE227D">
        <w:rPr>
          <w:sz w:val="26"/>
          <w:szCs w:val="26"/>
        </w:rPr>
        <w:t xml:space="preserve">We recently donated </w:t>
      </w:r>
      <w:r w:rsidRPr="00BE227D">
        <w:rPr>
          <w:sz w:val="26"/>
          <w:szCs w:val="26"/>
        </w:rPr>
        <w:t>$96.95 in loose change to the Preston food shelf.</w:t>
      </w:r>
    </w:p>
    <w:p w14:paraId="3FDBA358" w14:textId="5655B272" w:rsidR="00943129" w:rsidRPr="00554264" w:rsidRDefault="00C459EE" w:rsidP="00943129">
      <w:pPr>
        <w:pStyle w:val="Heading1"/>
        <w:spacing w:after="120"/>
        <w:rPr>
          <w:sz w:val="38"/>
          <w:szCs w:val="38"/>
        </w:rPr>
      </w:pPr>
      <w:r w:rsidRPr="00B245DE">
        <w:rPr>
          <w:noProof/>
          <w:sz w:val="22"/>
        </w:rPr>
        <w:drawing>
          <wp:anchor distT="0" distB="0" distL="114300" distR="114300" simplePos="0" relativeHeight="251668992" behindDoc="0" locked="0" layoutInCell="1" allowOverlap="1" wp14:anchorId="4B2265D8" wp14:editId="7289331C">
            <wp:simplePos x="0" y="0"/>
            <wp:positionH relativeFrom="column">
              <wp:posOffset>2694305</wp:posOffset>
            </wp:positionH>
            <wp:positionV relativeFrom="paragraph">
              <wp:posOffset>474345</wp:posOffset>
            </wp:positionV>
            <wp:extent cx="1289304" cy="1197864"/>
            <wp:effectExtent l="0" t="0" r="6350" b="2540"/>
            <wp:wrapTopAndBottom/>
            <wp:docPr id="976" name="Picture 976" descr="Image result for baptism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6" descr="Image result for baptism clipar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89304" cy="1197864"/>
                    </a:xfrm>
                    <a:prstGeom prst="rect">
                      <a:avLst/>
                    </a:prstGeom>
                    <a:noFill/>
                  </pic:spPr>
                </pic:pic>
              </a:graphicData>
            </a:graphic>
            <wp14:sizeRelH relativeFrom="page">
              <wp14:pctWidth>0</wp14:pctWidth>
            </wp14:sizeRelH>
            <wp14:sizeRelV relativeFrom="page">
              <wp14:pctHeight>0</wp14:pctHeight>
            </wp14:sizeRelV>
          </wp:anchor>
        </w:drawing>
      </w:r>
      <w:r w:rsidR="00943129" w:rsidRPr="00554264">
        <w:rPr>
          <w:sz w:val="38"/>
          <w:szCs w:val="38"/>
        </w:rPr>
        <w:t>C</w:t>
      </w:r>
      <w:r w:rsidR="00943129" w:rsidRPr="00554264">
        <w:rPr>
          <w:sz w:val="38"/>
          <w:szCs w:val="38"/>
        </w:rPr>
        <w:t>h</w:t>
      </w:r>
      <w:r w:rsidR="00943129" w:rsidRPr="00554264">
        <w:rPr>
          <w:sz w:val="38"/>
          <w:szCs w:val="38"/>
        </w:rPr>
        <w:t>e</w:t>
      </w:r>
      <w:r w:rsidR="00943129" w:rsidRPr="00554264">
        <w:rPr>
          <w:sz w:val="38"/>
          <w:szCs w:val="38"/>
        </w:rPr>
        <w:t>ck Out Our New Library Books</w:t>
      </w:r>
    </w:p>
    <w:p w14:paraId="68163232" w14:textId="6CB0E3DF" w:rsidR="00943129" w:rsidRDefault="00943129" w:rsidP="00943129">
      <w:pPr>
        <w:widowControl w:val="0"/>
        <w:autoSpaceDE w:val="0"/>
        <w:autoSpaceDN w:val="0"/>
        <w:adjustRightInd w:val="0"/>
        <w:rPr>
          <w:sz w:val="22"/>
          <w:szCs w:val="22"/>
        </w:rPr>
      </w:pPr>
      <w:r>
        <w:rPr>
          <w:sz w:val="22"/>
          <w:szCs w:val="22"/>
        </w:rPr>
        <w:t xml:space="preserve">Thank you to everyone who has </w:t>
      </w:r>
      <w:r w:rsidR="00D12671">
        <w:rPr>
          <w:sz w:val="22"/>
          <w:szCs w:val="22"/>
        </w:rPr>
        <w:t>contribute</w:t>
      </w:r>
      <w:r>
        <w:rPr>
          <w:sz w:val="22"/>
          <w:szCs w:val="22"/>
        </w:rPr>
        <w:t xml:space="preserve">d books to our church library.  The response to our request for donations has been fantastic!  We recently received over twenty novels by award-winning author, </w:t>
      </w:r>
      <w:proofErr w:type="spellStart"/>
      <w:r>
        <w:rPr>
          <w:sz w:val="22"/>
          <w:szCs w:val="22"/>
        </w:rPr>
        <w:t>Lauraine</w:t>
      </w:r>
      <w:proofErr w:type="spellEnd"/>
      <w:r>
        <w:rPr>
          <w:sz w:val="22"/>
          <w:szCs w:val="22"/>
        </w:rPr>
        <w:t xml:space="preserve"> Snelling.</w:t>
      </w:r>
      <w:r w:rsidR="00D12671">
        <w:rPr>
          <w:sz w:val="22"/>
          <w:szCs w:val="22"/>
        </w:rPr>
        <w:t xml:space="preserve">  Please feel free to borrow any of the books on the north wall of the narthex.  (New arrivals are located on the bottom shelf).  More donations are always welcome.  Share both Christian and secular books, novels, periodicals, documentaries, etc. that you think others will enjoy.</w:t>
      </w:r>
    </w:p>
    <w:p w14:paraId="242966C8" w14:textId="171FF8D2" w:rsidR="00943129" w:rsidRDefault="00943129" w:rsidP="0062225A">
      <w:pPr>
        <w:pStyle w:val="BodyText-Contemporary"/>
        <w:spacing w:after="120" w:line="240" w:lineRule="auto"/>
        <w:rPr>
          <w:sz w:val="22"/>
        </w:rPr>
      </w:pPr>
    </w:p>
    <w:p w14:paraId="409957FF" w14:textId="66353BFB" w:rsidR="00943129" w:rsidRDefault="00943129" w:rsidP="0062225A">
      <w:pPr>
        <w:pStyle w:val="BodyText-Contemporary"/>
        <w:spacing w:after="120" w:line="240" w:lineRule="auto"/>
        <w:rPr>
          <w:sz w:val="22"/>
        </w:rPr>
      </w:pPr>
    </w:p>
    <w:p w14:paraId="234B0379" w14:textId="0FD0F308" w:rsidR="00C37257" w:rsidRDefault="00C37257" w:rsidP="0062225A">
      <w:pPr>
        <w:pStyle w:val="BodyText-Contemporary"/>
        <w:spacing w:after="120" w:line="240" w:lineRule="auto"/>
        <w:rPr>
          <w:sz w:val="22"/>
        </w:rPr>
      </w:pPr>
    </w:p>
    <w:p w14:paraId="5E08249D" w14:textId="79718967" w:rsidR="00C37257" w:rsidRDefault="00C37257" w:rsidP="0062225A">
      <w:pPr>
        <w:pStyle w:val="BodyText-Contemporary"/>
        <w:spacing w:after="120" w:line="240" w:lineRule="auto"/>
        <w:rPr>
          <w:sz w:val="22"/>
        </w:rPr>
      </w:pPr>
    </w:p>
    <w:p w14:paraId="71D57E1D" w14:textId="7C6970E9" w:rsidR="00554264" w:rsidRPr="00554264" w:rsidRDefault="00554264" w:rsidP="00554264">
      <w:pPr>
        <w:pStyle w:val="Heading1"/>
        <w:spacing w:after="120"/>
        <w:rPr>
          <w:sz w:val="38"/>
          <w:szCs w:val="38"/>
        </w:rPr>
      </w:pPr>
      <w:r w:rsidRPr="00554264">
        <w:rPr>
          <w:i/>
          <w:iCs/>
          <w:sz w:val="38"/>
          <w:szCs w:val="38"/>
        </w:rPr>
        <w:t>Hugs Help</w:t>
      </w:r>
      <w:r w:rsidRPr="00554264">
        <w:rPr>
          <w:sz w:val="38"/>
          <w:szCs w:val="38"/>
        </w:rPr>
        <w:t xml:space="preserve"> </w:t>
      </w:r>
      <w:r w:rsidR="002E06E4">
        <w:rPr>
          <w:sz w:val="38"/>
          <w:szCs w:val="38"/>
        </w:rPr>
        <w:t xml:space="preserve">Is </w:t>
      </w:r>
      <w:r w:rsidR="00A202C7">
        <w:rPr>
          <w:sz w:val="38"/>
          <w:szCs w:val="38"/>
        </w:rPr>
        <w:t>i</w:t>
      </w:r>
      <w:r w:rsidRPr="00554264">
        <w:rPr>
          <w:sz w:val="38"/>
          <w:szCs w:val="38"/>
        </w:rPr>
        <w:t>n Our Library</w:t>
      </w:r>
    </w:p>
    <w:p w14:paraId="26541E84" w14:textId="5105C92D" w:rsidR="00554264" w:rsidRDefault="00C459EE" w:rsidP="00554264">
      <w:pPr>
        <w:widowControl w:val="0"/>
        <w:autoSpaceDE w:val="0"/>
        <w:autoSpaceDN w:val="0"/>
        <w:adjustRightInd w:val="0"/>
        <w:rPr>
          <w:sz w:val="22"/>
          <w:szCs w:val="22"/>
        </w:rPr>
      </w:pPr>
      <w:r>
        <w:rPr>
          <w:sz w:val="22"/>
          <w:szCs w:val="22"/>
        </w:rPr>
        <w:t xml:space="preserve">Bethlehem recently hosted a book-reading by Randy Stocker, author of </w:t>
      </w:r>
      <w:r w:rsidRPr="00C459EE">
        <w:rPr>
          <w:i/>
          <w:iCs/>
          <w:sz w:val="22"/>
          <w:szCs w:val="22"/>
        </w:rPr>
        <w:t>Hugs Help</w:t>
      </w:r>
      <w:r>
        <w:rPr>
          <w:sz w:val="22"/>
          <w:szCs w:val="22"/>
        </w:rPr>
        <w:t xml:space="preserve">.  Randy shared how he and his wife </w:t>
      </w:r>
      <w:r w:rsidR="003337E0">
        <w:rPr>
          <w:sz w:val="22"/>
          <w:szCs w:val="22"/>
        </w:rPr>
        <w:t>have experienced</w:t>
      </w:r>
      <w:r>
        <w:rPr>
          <w:sz w:val="22"/>
          <w:szCs w:val="22"/>
        </w:rPr>
        <w:t xml:space="preserve"> grief over the death of their daughters.  Pastor Kerry and Cindy purchased a copy of </w:t>
      </w:r>
      <w:r w:rsidRPr="00C459EE">
        <w:rPr>
          <w:i/>
          <w:iCs/>
          <w:sz w:val="22"/>
          <w:szCs w:val="22"/>
        </w:rPr>
        <w:t>Hugs Help</w:t>
      </w:r>
      <w:r>
        <w:rPr>
          <w:sz w:val="22"/>
          <w:szCs w:val="22"/>
        </w:rPr>
        <w:t xml:space="preserve"> for our church library.</w:t>
      </w:r>
      <w:r w:rsidR="003337E0">
        <w:rPr>
          <w:sz w:val="22"/>
          <w:szCs w:val="22"/>
        </w:rPr>
        <w:t xml:space="preserve">  Feel free to borrow it.</w:t>
      </w:r>
    </w:p>
    <w:p w14:paraId="517661EB" w14:textId="6A11F99B" w:rsidR="00BC549F" w:rsidRPr="00C459EE" w:rsidRDefault="00C459EE" w:rsidP="009D3049">
      <w:pPr>
        <w:pStyle w:val="Heading1"/>
        <w:spacing w:after="120"/>
        <w:jc w:val="center"/>
        <w:rPr>
          <w:sz w:val="38"/>
          <w:szCs w:val="38"/>
        </w:rPr>
      </w:pPr>
      <w:r>
        <w:rPr>
          <w:noProof/>
          <w:sz w:val="22"/>
          <w:u w:val="single"/>
        </w:rPr>
        <w:drawing>
          <wp:anchor distT="0" distB="0" distL="114300" distR="114300" simplePos="0" relativeHeight="251660800" behindDoc="0" locked="0" layoutInCell="1" allowOverlap="1" wp14:anchorId="29C11197" wp14:editId="07B81CCC">
            <wp:simplePos x="0" y="0"/>
            <wp:positionH relativeFrom="column">
              <wp:posOffset>276860</wp:posOffset>
            </wp:positionH>
            <wp:positionV relativeFrom="paragraph">
              <wp:posOffset>508635</wp:posOffset>
            </wp:positionV>
            <wp:extent cx="1289304" cy="850392"/>
            <wp:effectExtent l="0" t="0" r="6350" b="6985"/>
            <wp:wrapTopAndBottom/>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89304" cy="850392"/>
                    </a:xfrm>
                    <a:prstGeom prst="rect">
                      <a:avLst/>
                    </a:prstGeom>
                    <a:noFill/>
                  </pic:spPr>
                </pic:pic>
              </a:graphicData>
            </a:graphic>
            <wp14:sizeRelH relativeFrom="page">
              <wp14:pctWidth>0</wp14:pctWidth>
            </wp14:sizeRelH>
            <wp14:sizeRelV relativeFrom="page">
              <wp14:pctHeight>0</wp14:pctHeight>
            </wp14:sizeRelV>
          </wp:anchor>
        </w:drawing>
      </w:r>
      <w:r w:rsidR="00BC549F" w:rsidRPr="00C459EE">
        <w:rPr>
          <w:sz w:val="38"/>
          <w:szCs w:val="38"/>
        </w:rPr>
        <w:t>Pastoral</w:t>
      </w:r>
      <w:r w:rsidR="002859DB" w:rsidRPr="00C459EE">
        <w:rPr>
          <w:sz w:val="38"/>
          <w:szCs w:val="38"/>
        </w:rPr>
        <w:t xml:space="preserve"> A</w:t>
      </w:r>
      <w:r w:rsidR="00BC549F" w:rsidRPr="00C459EE">
        <w:rPr>
          <w:sz w:val="38"/>
          <w:szCs w:val="38"/>
        </w:rPr>
        <w:t>c</w:t>
      </w:r>
      <w:r w:rsidR="002859DB" w:rsidRPr="00C459EE">
        <w:rPr>
          <w:sz w:val="38"/>
          <w:szCs w:val="38"/>
        </w:rPr>
        <w:t>ts</w:t>
      </w:r>
    </w:p>
    <w:p w14:paraId="59D6B152" w14:textId="53972FCF" w:rsidR="009B0115" w:rsidRPr="003337E0" w:rsidRDefault="009B0115" w:rsidP="00495F0D">
      <w:pPr>
        <w:pStyle w:val="Heading2"/>
        <w:jc w:val="center"/>
        <w:rPr>
          <w:sz w:val="8"/>
          <w:szCs w:val="8"/>
        </w:rPr>
      </w:pPr>
    </w:p>
    <w:p w14:paraId="1C5D7F77" w14:textId="4B2AE4E9" w:rsidR="002859DB" w:rsidRDefault="00F30628" w:rsidP="00BC549F">
      <w:pPr>
        <w:pStyle w:val="BodyText-Contemporary"/>
        <w:rPr>
          <w:sz w:val="22"/>
        </w:rPr>
      </w:pPr>
      <w:r>
        <w:rPr>
          <w:b/>
          <w:bCs/>
          <w:sz w:val="22"/>
        </w:rPr>
        <w:t xml:space="preserve">Mary </w:t>
      </w:r>
      <w:proofErr w:type="spellStart"/>
      <w:r>
        <w:rPr>
          <w:b/>
          <w:bCs/>
          <w:sz w:val="22"/>
        </w:rPr>
        <w:t>Mindrum</w:t>
      </w:r>
      <w:proofErr w:type="spellEnd"/>
      <w:r w:rsidR="00691C0C">
        <w:rPr>
          <w:sz w:val="22"/>
        </w:rPr>
        <w:t>, age 9</w:t>
      </w:r>
      <w:r w:rsidR="00F65682">
        <w:rPr>
          <w:sz w:val="22"/>
        </w:rPr>
        <w:t>2</w:t>
      </w:r>
      <w:r w:rsidR="00691C0C">
        <w:rPr>
          <w:sz w:val="22"/>
        </w:rPr>
        <w:t xml:space="preserve">, passed through death into the eternal care of our Lord on </w:t>
      </w:r>
      <w:r w:rsidR="00F65682">
        <w:rPr>
          <w:sz w:val="22"/>
        </w:rPr>
        <w:t>September</w:t>
      </w:r>
      <w:r w:rsidR="00691C0C">
        <w:rPr>
          <w:sz w:val="22"/>
        </w:rPr>
        <w:t xml:space="preserve"> 21.  </w:t>
      </w:r>
      <w:r>
        <w:rPr>
          <w:sz w:val="22"/>
        </w:rPr>
        <w:t xml:space="preserve">Pastor Kerry presided at her graveside service </w:t>
      </w:r>
      <w:r w:rsidR="00691C0C">
        <w:rPr>
          <w:sz w:val="22"/>
        </w:rPr>
        <w:t>in the Lanesboro Cemetery</w:t>
      </w:r>
      <w:r>
        <w:rPr>
          <w:sz w:val="22"/>
        </w:rPr>
        <w:t xml:space="preserve"> on October 1</w:t>
      </w:r>
      <w:r w:rsidR="00691C0C">
        <w:rPr>
          <w:sz w:val="22"/>
        </w:rPr>
        <w:t>.</w:t>
      </w:r>
    </w:p>
    <w:p w14:paraId="4195509A" w14:textId="3134EC30" w:rsidR="00CE2EA1" w:rsidRPr="00B245DE" w:rsidRDefault="00CF624C" w:rsidP="00BC549F">
      <w:pPr>
        <w:pStyle w:val="BodyText-Contemporary"/>
        <w:rPr>
          <w:sz w:val="22"/>
        </w:rPr>
      </w:pPr>
      <w:r w:rsidRPr="00B245DE">
        <w:rPr>
          <w:b/>
          <w:bCs/>
          <w:sz w:val="22"/>
        </w:rPr>
        <w:t>Quinn Victoria Aiken</w:t>
      </w:r>
      <w:r w:rsidR="00CE2EA1" w:rsidRPr="00B245DE">
        <w:rPr>
          <w:sz w:val="22"/>
        </w:rPr>
        <w:t xml:space="preserve"> was welcomed into the family of God through the sacrament of Holy Baptism on October </w:t>
      </w:r>
      <w:r w:rsidRPr="00B245DE">
        <w:rPr>
          <w:sz w:val="22"/>
        </w:rPr>
        <w:t>23</w:t>
      </w:r>
      <w:r w:rsidR="00CE2EA1" w:rsidRPr="00B245DE">
        <w:rPr>
          <w:sz w:val="22"/>
        </w:rPr>
        <w:t xml:space="preserve">.  </w:t>
      </w:r>
      <w:r w:rsidRPr="00B245DE">
        <w:rPr>
          <w:sz w:val="22"/>
        </w:rPr>
        <w:t>Quinn</w:t>
      </w:r>
      <w:r w:rsidR="00CE2EA1" w:rsidRPr="00B245DE">
        <w:rPr>
          <w:sz w:val="22"/>
        </w:rPr>
        <w:t xml:space="preserve"> is the </w:t>
      </w:r>
      <w:r w:rsidRPr="00B245DE">
        <w:rPr>
          <w:sz w:val="22"/>
        </w:rPr>
        <w:t>daughter</w:t>
      </w:r>
      <w:r w:rsidR="00CE2EA1" w:rsidRPr="00B245DE">
        <w:rPr>
          <w:sz w:val="22"/>
        </w:rPr>
        <w:t xml:space="preserve"> of </w:t>
      </w:r>
      <w:r w:rsidRPr="00B245DE">
        <w:rPr>
          <w:sz w:val="22"/>
        </w:rPr>
        <w:t>Alex</w:t>
      </w:r>
      <w:r w:rsidR="00CE2EA1" w:rsidRPr="00B245DE">
        <w:rPr>
          <w:sz w:val="22"/>
        </w:rPr>
        <w:t xml:space="preserve"> and </w:t>
      </w:r>
      <w:r w:rsidRPr="00B245DE">
        <w:rPr>
          <w:sz w:val="22"/>
        </w:rPr>
        <w:t>Paige Aiken</w:t>
      </w:r>
      <w:r w:rsidR="00CE2EA1" w:rsidRPr="00B245DE">
        <w:rPr>
          <w:sz w:val="22"/>
        </w:rPr>
        <w:t>.  H</w:t>
      </w:r>
      <w:r w:rsidRPr="00B245DE">
        <w:rPr>
          <w:sz w:val="22"/>
        </w:rPr>
        <w:t>er</w:t>
      </w:r>
      <w:r w:rsidR="00CE2EA1" w:rsidRPr="00B245DE">
        <w:rPr>
          <w:sz w:val="22"/>
        </w:rPr>
        <w:t xml:space="preserve"> godparents are </w:t>
      </w:r>
      <w:r w:rsidRPr="00B245DE">
        <w:rPr>
          <w:sz w:val="22"/>
        </w:rPr>
        <w:t xml:space="preserve">April </w:t>
      </w:r>
      <w:proofErr w:type="spellStart"/>
      <w:r w:rsidRPr="00B245DE">
        <w:rPr>
          <w:sz w:val="22"/>
        </w:rPr>
        <w:t>Royet</w:t>
      </w:r>
      <w:proofErr w:type="spellEnd"/>
      <w:r w:rsidRPr="00B245DE">
        <w:rPr>
          <w:sz w:val="22"/>
        </w:rPr>
        <w:t xml:space="preserve">, Brandy </w:t>
      </w:r>
      <w:proofErr w:type="spellStart"/>
      <w:r w:rsidRPr="00B245DE">
        <w:rPr>
          <w:sz w:val="22"/>
        </w:rPr>
        <w:t>Royet</w:t>
      </w:r>
      <w:proofErr w:type="spellEnd"/>
      <w:r w:rsidRPr="00B245DE">
        <w:rPr>
          <w:sz w:val="22"/>
        </w:rPr>
        <w:t>,</w:t>
      </w:r>
      <w:r w:rsidR="00CE2EA1" w:rsidRPr="00B245DE">
        <w:rPr>
          <w:sz w:val="22"/>
        </w:rPr>
        <w:t xml:space="preserve"> and </w:t>
      </w:r>
      <w:r w:rsidRPr="00B245DE">
        <w:rPr>
          <w:sz w:val="22"/>
        </w:rPr>
        <w:t xml:space="preserve">Cole &amp; Bailey </w:t>
      </w:r>
      <w:r w:rsidR="00CE2EA1" w:rsidRPr="00B245DE">
        <w:rPr>
          <w:sz w:val="22"/>
        </w:rPr>
        <w:t>S</w:t>
      </w:r>
      <w:r w:rsidR="00B245DE" w:rsidRPr="00B245DE">
        <w:rPr>
          <w:sz w:val="22"/>
        </w:rPr>
        <w:t>chwichtenberg</w:t>
      </w:r>
      <w:r w:rsidR="00CE2EA1" w:rsidRPr="00B245DE">
        <w:rPr>
          <w:sz w:val="22"/>
        </w:rPr>
        <w:t>.</w:t>
      </w:r>
    </w:p>
    <w:p w14:paraId="6749116B" w14:textId="77777777" w:rsidR="00D11975" w:rsidRDefault="00D11975">
      <w:pPr>
        <w:pStyle w:val="BodyText-Contemporary"/>
        <w:rPr>
          <w:sz w:val="22"/>
        </w:rPr>
      </w:pPr>
    </w:p>
    <w:p w14:paraId="792E2716" w14:textId="77777777" w:rsidR="007119C9" w:rsidRDefault="007119C9">
      <w:pPr>
        <w:pStyle w:val="BodyText-Contemporary"/>
        <w:rPr>
          <w:sz w:val="22"/>
          <w:u w:val="single"/>
        </w:rPr>
        <w:sectPr w:rsidR="007119C9" w:rsidSect="008571F2">
          <w:headerReference w:type="even" r:id="rId25"/>
          <w:headerReference w:type="default" r:id="rId26"/>
          <w:footerReference w:type="default" r:id="rId27"/>
          <w:pgSz w:w="12240" w:h="15840" w:code="1"/>
          <w:pgMar w:top="1008" w:right="864" w:bottom="1440" w:left="878" w:header="720" w:footer="720" w:gutter="0"/>
          <w:cols w:num="3" w:space="403"/>
        </w:sectPr>
      </w:pPr>
    </w:p>
    <w:p w14:paraId="7A9E6270" w14:textId="2723CD51" w:rsidR="007119C9" w:rsidRDefault="00821898" w:rsidP="007A2C6E">
      <w:pPr>
        <w:pStyle w:val="Heading1"/>
        <w:spacing w:before="120" w:after="120"/>
        <w:jc w:val="center"/>
      </w:pPr>
      <w:r>
        <w:rPr>
          <w:noProof/>
          <w:sz w:val="36"/>
          <w:szCs w:val="36"/>
        </w:rPr>
        <w:lastRenderedPageBreak/>
        <w:drawing>
          <wp:anchor distT="0" distB="118745" distL="114300" distR="114300" simplePos="0" relativeHeight="251644416" behindDoc="0" locked="0" layoutInCell="1" allowOverlap="1" wp14:anchorId="3BD16EC5" wp14:editId="6AADC322">
            <wp:simplePos x="0" y="0"/>
            <wp:positionH relativeFrom="margin">
              <wp:posOffset>1162685</wp:posOffset>
            </wp:positionH>
            <wp:positionV relativeFrom="margin">
              <wp:posOffset>48260</wp:posOffset>
            </wp:positionV>
            <wp:extent cx="3931920" cy="772795"/>
            <wp:effectExtent l="0" t="0" r="0" b="0"/>
            <wp:wrapTopAndBottom/>
            <wp:docPr id="823" name="Picture 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0" y="0"/>
                      <a:ext cx="3931920" cy="772795"/>
                    </a:xfrm>
                    <a:prstGeom prst="rect">
                      <a:avLst/>
                    </a:prstGeom>
                    <a:noFill/>
                  </pic:spPr>
                </pic:pic>
              </a:graphicData>
            </a:graphic>
            <wp14:sizeRelH relativeFrom="page">
              <wp14:pctWidth>0</wp14:pctWidth>
            </wp14:sizeRelH>
            <wp14:sizeRelV relativeFrom="page">
              <wp14:pctHeight>0</wp14:pctHeight>
            </wp14:sizeRelV>
          </wp:anchor>
        </w:drawing>
      </w:r>
      <w:r w:rsidR="007119C9">
        <w:t>WELCA activities this month</w:t>
      </w:r>
    </w:p>
    <w:p w14:paraId="6133E99D" w14:textId="368BE0E6" w:rsidR="007A267F" w:rsidRDefault="007A267F" w:rsidP="00AB0385">
      <w:pPr>
        <w:pStyle w:val="Heading2"/>
        <w:jc w:val="center"/>
        <w:rPr>
          <w:bCs/>
          <w:sz w:val="22"/>
        </w:rPr>
      </w:pPr>
      <w:r>
        <w:rPr>
          <w:bCs/>
          <w:sz w:val="22"/>
        </w:rPr>
        <w:t xml:space="preserve">Wednesday, November </w:t>
      </w:r>
      <w:r w:rsidR="00DB44BE">
        <w:rPr>
          <w:bCs/>
          <w:sz w:val="22"/>
        </w:rPr>
        <w:t>2</w:t>
      </w:r>
    </w:p>
    <w:p w14:paraId="5A7CB151" w14:textId="77777777" w:rsidR="007A267F" w:rsidRPr="007A267F" w:rsidRDefault="007A267F" w:rsidP="007A267F">
      <w:pPr>
        <w:rPr>
          <w:sz w:val="12"/>
          <w:szCs w:val="12"/>
        </w:rPr>
      </w:pPr>
    </w:p>
    <w:p w14:paraId="29334ED0" w14:textId="79758DF6" w:rsidR="00AB0385" w:rsidRPr="007A267F" w:rsidRDefault="007A267F" w:rsidP="007A267F">
      <w:pPr>
        <w:jc w:val="center"/>
        <w:rPr>
          <w:sz w:val="22"/>
          <w:szCs w:val="22"/>
        </w:rPr>
      </w:pPr>
      <w:r w:rsidRPr="007A267F">
        <w:rPr>
          <w:sz w:val="22"/>
          <w:szCs w:val="22"/>
        </w:rPr>
        <w:t>9:</w:t>
      </w:r>
      <w:r w:rsidR="00B245DE">
        <w:rPr>
          <w:sz w:val="22"/>
          <w:szCs w:val="22"/>
        </w:rPr>
        <w:t>0</w:t>
      </w:r>
      <w:r w:rsidRPr="007A267F">
        <w:rPr>
          <w:sz w:val="22"/>
          <w:szCs w:val="22"/>
        </w:rPr>
        <w:t>0 am WELCA Sew Day</w:t>
      </w:r>
    </w:p>
    <w:p w14:paraId="317CA027" w14:textId="22E7BE3E" w:rsidR="003904D4" w:rsidRPr="003904D4" w:rsidRDefault="003904D4" w:rsidP="003904D4">
      <w:pPr>
        <w:jc w:val="center"/>
        <w:rPr>
          <w:sz w:val="22"/>
          <w:szCs w:val="22"/>
        </w:rPr>
      </w:pPr>
    </w:p>
    <w:p w14:paraId="1518BE87" w14:textId="360FE932" w:rsidR="007119C9" w:rsidRPr="00D760A6" w:rsidRDefault="007119C9" w:rsidP="00E9207C">
      <w:pPr>
        <w:pStyle w:val="Heading2"/>
        <w:jc w:val="center"/>
        <w:rPr>
          <w:bCs/>
          <w:sz w:val="22"/>
        </w:rPr>
      </w:pPr>
      <w:r w:rsidRPr="00D760A6">
        <w:rPr>
          <w:bCs/>
          <w:sz w:val="22"/>
        </w:rPr>
        <w:t xml:space="preserve">Wednesday, </w:t>
      </w:r>
      <w:r w:rsidR="002D7D90" w:rsidRPr="00D760A6">
        <w:rPr>
          <w:bCs/>
          <w:sz w:val="22"/>
        </w:rPr>
        <w:t>Novem</w:t>
      </w:r>
      <w:r w:rsidRPr="00D760A6">
        <w:rPr>
          <w:bCs/>
          <w:sz w:val="22"/>
        </w:rPr>
        <w:t xml:space="preserve">ber </w:t>
      </w:r>
      <w:r w:rsidR="007A267F" w:rsidRPr="00D760A6">
        <w:rPr>
          <w:bCs/>
          <w:sz w:val="22"/>
        </w:rPr>
        <w:t>2</w:t>
      </w:r>
      <w:r w:rsidR="00DB44BE">
        <w:rPr>
          <w:bCs/>
          <w:sz w:val="22"/>
        </w:rPr>
        <w:t>3</w:t>
      </w:r>
    </w:p>
    <w:p w14:paraId="71520A05" w14:textId="77777777" w:rsidR="00EE1212" w:rsidRPr="00D760A6" w:rsidRDefault="00EE1212" w:rsidP="00EE1212">
      <w:pPr>
        <w:rPr>
          <w:sz w:val="8"/>
          <w:szCs w:val="8"/>
        </w:rPr>
      </w:pPr>
    </w:p>
    <w:p w14:paraId="79DF70FE" w14:textId="77777777" w:rsidR="003904D4" w:rsidRPr="00D760A6" w:rsidRDefault="003904D4" w:rsidP="003904D4">
      <w:pPr>
        <w:jc w:val="center"/>
        <w:rPr>
          <w:sz w:val="8"/>
          <w:szCs w:val="8"/>
        </w:rPr>
      </w:pPr>
    </w:p>
    <w:p w14:paraId="5799F76D" w14:textId="3A05CCB9" w:rsidR="00DB44BE" w:rsidRDefault="00AB48A9" w:rsidP="00A30175">
      <w:pPr>
        <w:jc w:val="center"/>
        <w:rPr>
          <w:sz w:val="22"/>
          <w:szCs w:val="22"/>
        </w:rPr>
      </w:pPr>
      <w:r w:rsidRPr="00D760A6">
        <w:rPr>
          <w:sz w:val="22"/>
          <w:szCs w:val="22"/>
        </w:rPr>
        <w:t>9:</w:t>
      </w:r>
      <w:r w:rsidR="00B245DE">
        <w:rPr>
          <w:sz w:val="22"/>
          <w:szCs w:val="22"/>
        </w:rPr>
        <w:t>3</w:t>
      </w:r>
      <w:r w:rsidRPr="00D760A6">
        <w:rPr>
          <w:sz w:val="22"/>
          <w:szCs w:val="22"/>
        </w:rPr>
        <w:t xml:space="preserve">0 am </w:t>
      </w:r>
      <w:r w:rsidR="00DB44BE">
        <w:rPr>
          <w:sz w:val="22"/>
          <w:szCs w:val="22"/>
        </w:rPr>
        <w:t>WELCA Bible Study</w:t>
      </w:r>
    </w:p>
    <w:p w14:paraId="45592F05" w14:textId="26139077" w:rsidR="00A30175" w:rsidRPr="00D760A6" w:rsidRDefault="00AB48A9" w:rsidP="00A30175">
      <w:pPr>
        <w:jc w:val="center"/>
        <w:rPr>
          <w:sz w:val="22"/>
          <w:szCs w:val="22"/>
        </w:rPr>
      </w:pPr>
      <w:r w:rsidRPr="00D760A6">
        <w:rPr>
          <w:sz w:val="22"/>
          <w:szCs w:val="22"/>
        </w:rPr>
        <w:t xml:space="preserve">at </w:t>
      </w:r>
      <w:r w:rsidR="0055037E" w:rsidRPr="00D760A6">
        <w:rPr>
          <w:sz w:val="22"/>
          <w:szCs w:val="22"/>
        </w:rPr>
        <w:t>church</w:t>
      </w:r>
    </w:p>
    <w:p w14:paraId="5026E10A" w14:textId="052C7A8C" w:rsidR="00B245DE" w:rsidRPr="002111FF" w:rsidRDefault="00B245DE" w:rsidP="00B245DE">
      <w:pPr>
        <w:pStyle w:val="Heading1"/>
        <w:spacing w:after="120"/>
        <w:rPr>
          <w:sz w:val="36"/>
          <w:szCs w:val="36"/>
        </w:rPr>
      </w:pPr>
      <w:r w:rsidRPr="002111FF">
        <w:rPr>
          <w:sz w:val="36"/>
          <w:szCs w:val="36"/>
        </w:rPr>
        <w:t xml:space="preserve">Quilts &amp; Kits </w:t>
      </w:r>
      <w:r>
        <w:rPr>
          <w:sz w:val="36"/>
          <w:szCs w:val="36"/>
        </w:rPr>
        <w:t>S</w:t>
      </w:r>
      <w:r w:rsidRPr="002111FF">
        <w:rPr>
          <w:sz w:val="36"/>
          <w:szCs w:val="36"/>
        </w:rPr>
        <w:t>hip    to LWR</w:t>
      </w:r>
    </w:p>
    <w:p w14:paraId="7E940D2D" w14:textId="3A9FFD1D" w:rsidR="00B245DE" w:rsidRPr="002111FF" w:rsidRDefault="00F171DA" w:rsidP="00B245DE">
      <w:pPr>
        <w:pStyle w:val="BodyText-Contemporary"/>
        <w:rPr>
          <w:sz w:val="22"/>
        </w:rPr>
      </w:pPr>
      <w:r>
        <w:rPr>
          <w:noProof/>
          <w:sz w:val="22"/>
          <w:szCs w:val="22"/>
        </w:rPr>
        <w:drawing>
          <wp:anchor distT="0" distB="0" distL="114300" distR="114300" simplePos="0" relativeHeight="251677184" behindDoc="0" locked="0" layoutInCell="1" allowOverlap="1" wp14:anchorId="6128EC18" wp14:editId="26BE220B">
            <wp:simplePos x="0" y="0"/>
            <wp:positionH relativeFrom="margin">
              <wp:align>left</wp:align>
            </wp:positionH>
            <wp:positionV relativeFrom="paragraph">
              <wp:posOffset>2018665</wp:posOffset>
            </wp:positionV>
            <wp:extent cx="1508760" cy="877570"/>
            <wp:effectExtent l="0" t="0" r="0" b="0"/>
            <wp:wrapTopAndBottom/>
            <wp:docPr id="982" name="Picture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
                    <pic:cNvPicPr>
                      <a:picLocks noChangeAspect="1" noChangeArrowheads="1"/>
                    </pic:cNvPicPr>
                  </pic:nvPicPr>
                  <pic:blipFill>
                    <a:blip r:embed="rId29" cstate="print">
                      <a:extLst>
                        <a:ext uri="{28A0092B-C50C-407E-A947-70E740481C1C}">
                          <a14:useLocalDpi xmlns:a14="http://schemas.microsoft.com/office/drawing/2010/main" val="0"/>
                        </a:ext>
                      </a:extLst>
                    </a:blip>
                    <a:srcRect t="20300"/>
                    <a:stretch>
                      <a:fillRect/>
                    </a:stretch>
                  </pic:blipFill>
                  <pic:spPr bwMode="auto">
                    <a:xfrm>
                      <a:off x="0" y="0"/>
                      <a:ext cx="1508760" cy="877570"/>
                    </a:xfrm>
                    <a:prstGeom prst="rect">
                      <a:avLst/>
                    </a:prstGeom>
                    <a:noFill/>
                  </pic:spPr>
                </pic:pic>
              </a:graphicData>
            </a:graphic>
            <wp14:sizeRelH relativeFrom="page">
              <wp14:pctWidth>0</wp14:pctWidth>
            </wp14:sizeRelH>
            <wp14:sizeRelV relativeFrom="page">
              <wp14:pctHeight>0</wp14:pctHeight>
            </wp14:sizeRelV>
          </wp:anchor>
        </w:drawing>
      </w:r>
      <w:r w:rsidR="00B245DE" w:rsidRPr="002111FF">
        <w:rPr>
          <w:sz w:val="22"/>
        </w:rPr>
        <w:t>Our quilting group completed 3</w:t>
      </w:r>
      <w:r w:rsidR="00B245DE">
        <w:rPr>
          <w:sz w:val="22"/>
        </w:rPr>
        <w:t>0</w:t>
      </w:r>
      <w:r w:rsidR="00B245DE" w:rsidRPr="002111FF">
        <w:rPr>
          <w:sz w:val="22"/>
        </w:rPr>
        <w:t xml:space="preserve"> quilts this year</w:t>
      </w:r>
      <w:r w:rsidR="00B245DE">
        <w:rPr>
          <w:sz w:val="22"/>
        </w:rPr>
        <w:t>!</w:t>
      </w:r>
      <w:r w:rsidR="00B245DE" w:rsidRPr="002111FF">
        <w:rPr>
          <w:sz w:val="22"/>
        </w:rPr>
        <w:t xml:space="preserve">  Your donations also allowed us to compile </w:t>
      </w:r>
      <w:r w:rsidR="00B245DE">
        <w:rPr>
          <w:sz w:val="22"/>
        </w:rPr>
        <w:t>3</w:t>
      </w:r>
      <w:r w:rsidR="00B245DE" w:rsidRPr="002111FF">
        <w:rPr>
          <w:sz w:val="22"/>
        </w:rPr>
        <w:t>2 school kits</w:t>
      </w:r>
      <w:r w:rsidR="00B245DE">
        <w:rPr>
          <w:sz w:val="22"/>
        </w:rPr>
        <w:t>, four personal care kits,</w:t>
      </w:r>
      <w:r w:rsidR="00B245DE" w:rsidRPr="002111FF">
        <w:rPr>
          <w:sz w:val="22"/>
        </w:rPr>
        <w:t xml:space="preserve"> and two baby care kits. </w:t>
      </w:r>
      <w:r w:rsidR="00B245DE">
        <w:rPr>
          <w:sz w:val="22"/>
        </w:rPr>
        <w:t xml:space="preserve"> Thank you!  Bob and Phyllis </w:t>
      </w:r>
      <w:proofErr w:type="spellStart"/>
      <w:r w:rsidR="00B245DE">
        <w:rPr>
          <w:sz w:val="22"/>
        </w:rPr>
        <w:t>Penheiter</w:t>
      </w:r>
      <w:proofErr w:type="spellEnd"/>
      <w:r w:rsidR="00B245DE" w:rsidRPr="002111FF">
        <w:rPr>
          <w:sz w:val="22"/>
        </w:rPr>
        <w:t xml:space="preserve"> brought our gifts to the Lutheran World Relief ingathering in La Crosse on October </w:t>
      </w:r>
      <w:r w:rsidR="00B245DE">
        <w:rPr>
          <w:sz w:val="22"/>
        </w:rPr>
        <w:t>8</w:t>
      </w:r>
      <w:r w:rsidR="00B245DE" w:rsidRPr="002111FF">
        <w:rPr>
          <w:sz w:val="22"/>
        </w:rPr>
        <w:t>.  From there they began their journey to help people around the world.</w:t>
      </w:r>
    </w:p>
    <w:p w14:paraId="0BEA711B" w14:textId="77777777" w:rsidR="00F171DA" w:rsidRPr="003568BA" w:rsidRDefault="00F171DA" w:rsidP="00F171DA">
      <w:pPr>
        <w:pStyle w:val="Heading1"/>
        <w:spacing w:after="120"/>
        <w:rPr>
          <w:szCs w:val="40"/>
        </w:rPr>
      </w:pPr>
      <w:r w:rsidRPr="003568BA">
        <w:rPr>
          <w:szCs w:val="40"/>
        </w:rPr>
        <w:t>Donate to the Mitten Basket</w:t>
      </w:r>
    </w:p>
    <w:p w14:paraId="3C01CEE8" w14:textId="77777777" w:rsidR="00F171DA" w:rsidRDefault="00F171DA" w:rsidP="00F171DA">
      <w:pPr>
        <w:pStyle w:val="BodyText-Contemporary"/>
        <w:rPr>
          <w:sz w:val="22"/>
          <w:szCs w:val="22"/>
        </w:rPr>
      </w:pPr>
      <w:r w:rsidRPr="003568BA">
        <w:rPr>
          <w:sz w:val="22"/>
        </w:rPr>
        <w:t>Please place winter hats, gloves, mittens, scarves and socks in the basket in the fellowship hall.</w:t>
      </w:r>
      <w:r>
        <w:rPr>
          <w:color w:val="FF0000"/>
          <w:sz w:val="22"/>
        </w:rPr>
        <w:t xml:space="preserve">  </w:t>
      </w:r>
      <w:r w:rsidRPr="004F5752">
        <w:rPr>
          <w:sz w:val="22"/>
          <w:szCs w:val="22"/>
        </w:rPr>
        <w:t xml:space="preserve">All items will be given to </w:t>
      </w:r>
      <w:r>
        <w:rPr>
          <w:sz w:val="22"/>
          <w:szCs w:val="22"/>
        </w:rPr>
        <w:t>SEMCAC for distribution to those in need.</w:t>
      </w:r>
    </w:p>
    <w:p w14:paraId="65C36B89" w14:textId="4053C5BE" w:rsidR="00F76C0B" w:rsidRPr="002A1DA2" w:rsidRDefault="00F76C0B" w:rsidP="00F76C0B">
      <w:pPr>
        <w:rPr>
          <w:i/>
          <w:iCs/>
          <w:sz w:val="22"/>
          <w:szCs w:val="22"/>
        </w:rPr>
      </w:pPr>
      <w:r>
        <w:rPr>
          <w:sz w:val="22"/>
          <w:szCs w:val="22"/>
        </w:rPr>
        <w:t xml:space="preserve">The fall Bible study is entitled </w:t>
      </w:r>
      <w:r w:rsidR="00F91BD0">
        <w:rPr>
          <w:i/>
          <w:iCs/>
          <w:sz w:val="22"/>
          <w:szCs w:val="22"/>
        </w:rPr>
        <w:t xml:space="preserve">Jesus and Nature: Teachers </w:t>
      </w:r>
      <w:r w:rsidRPr="002A1DA2">
        <w:rPr>
          <w:i/>
          <w:iCs/>
          <w:sz w:val="22"/>
          <w:szCs w:val="22"/>
        </w:rPr>
        <w:t xml:space="preserve">of </w:t>
      </w:r>
      <w:r w:rsidR="00F91BD0">
        <w:rPr>
          <w:i/>
          <w:iCs/>
          <w:sz w:val="22"/>
          <w:szCs w:val="22"/>
        </w:rPr>
        <w:t>Faith</w:t>
      </w:r>
      <w:r w:rsidRPr="002A1DA2">
        <w:rPr>
          <w:i/>
          <w:iCs/>
          <w:sz w:val="22"/>
          <w:szCs w:val="22"/>
        </w:rPr>
        <w:t>.</w:t>
      </w:r>
    </w:p>
    <w:p w14:paraId="15014316" w14:textId="77777777" w:rsidR="00F76C0B" w:rsidRPr="001B3BB6" w:rsidRDefault="00F76C0B" w:rsidP="00F76C0B">
      <w:pPr>
        <w:rPr>
          <w:i/>
          <w:sz w:val="16"/>
          <w:szCs w:val="16"/>
        </w:rPr>
      </w:pPr>
    </w:p>
    <w:p w14:paraId="63CCB52F" w14:textId="77777777" w:rsidR="00F91BD0" w:rsidRPr="00910A0E" w:rsidRDefault="00F91BD0" w:rsidP="00F91BD0">
      <w:pPr>
        <w:rPr>
          <w:sz w:val="22"/>
          <w:szCs w:val="22"/>
          <w:shd w:val="clear" w:color="auto" w:fill="FFFFFF"/>
        </w:rPr>
      </w:pPr>
      <w:r w:rsidRPr="00910A0E">
        <w:rPr>
          <w:sz w:val="22"/>
          <w:szCs w:val="22"/>
          <w:shd w:val="clear" w:color="auto" w:fill="FFFFFF"/>
        </w:rPr>
        <w:t>Jesus often turned to the natural world in teaching, opening our eyes to see creation not just as something to be cared for, but as our teacher and kindred. It is no mistake that Jesus, who lovingly spoke of soil and plants, was thought to be a gardener that first Easter morning. This three-session Bible study will shift our perspectives and allow nature to be our teacher, through the words of Jesus and other parts of Scripture. The trees, the soil and the creatures will offer us new perspectives on the character of God and challenge us to deepen our stewardship of God’s precious creation.</w:t>
      </w:r>
    </w:p>
    <w:p w14:paraId="37FB19C0" w14:textId="77777777" w:rsidR="00F76C0B" w:rsidRPr="00114FA5" w:rsidRDefault="00F76C0B" w:rsidP="00F76C0B">
      <w:pPr>
        <w:rPr>
          <w:sz w:val="16"/>
          <w:szCs w:val="16"/>
        </w:rPr>
      </w:pPr>
    </w:p>
    <w:p w14:paraId="3717B57D" w14:textId="093BD66E" w:rsidR="00F76C0B" w:rsidRPr="005C2BA8" w:rsidRDefault="00F76C0B" w:rsidP="00F76C0B">
      <w:pPr>
        <w:rPr>
          <w:sz w:val="22"/>
          <w:szCs w:val="22"/>
        </w:rPr>
      </w:pPr>
      <w:r w:rsidRPr="005C2BA8">
        <w:rPr>
          <w:b/>
          <w:bCs/>
          <w:sz w:val="22"/>
          <w:szCs w:val="22"/>
        </w:rPr>
        <w:t>Session Three:</w:t>
      </w:r>
      <w:r w:rsidRPr="005C2BA8">
        <w:rPr>
          <w:sz w:val="22"/>
          <w:szCs w:val="22"/>
        </w:rPr>
        <w:t xml:space="preserve">  </w:t>
      </w:r>
      <w:r w:rsidR="00965517" w:rsidRPr="005C2BA8">
        <w:rPr>
          <w:i/>
          <w:iCs/>
          <w:sz w:val="22"/>
          <w:szCs w:val="22"/>
        </w:rPr>
        <w:t>Creatures,</w:t>
      </w:r>
      <w:r w:rsidRPr="005C2BA8">
        <w:rPr>
          <w:i/>
          <w:iCs/>
          <w:sz w:val="22"/>
          <w:szCs w:val="22"/>
        </w:rPr>
        <w:t xml:space="preserve"> </w:t>
      </w:r>
      <w:r w:rsidR="00965517" w:rsidRPr="005C2BA8">
        <w:rPr>
          <w:sz w:val="22"/>
          <w:szCs w:val="22"/>
          <w:shd w:val="clear" w:color="auto" w:fill="FFFFFF"/>
        </w:rPr>
        <w:t>offers us an opportunity to observe and learn about God from birds, foxes, sheep, dogs and other animals, while considering habitat protection, food justice and the model of</w:t>
      </w:r>
      <w:r w:rsidR="00821898" w:rsidRPr="005C2BA8">
        <w:rPr>
          <w:i/>
          <w:noProof/>
          <w:sz w:val="22"/>
          <w:szCs w:val="22"/>
        </w:rPr>
        <w:drawing>
          <wp:anchor distT="0" distB="118745" distL="114300" distR="114300" simplePos="0" relativeHeight="251667968" behindDoc="0" locked="0" layoutInCell="1" allowOverlap="1" wp14:anchorId="6135BDE9" wp14:editId="62F3B99E">
            <wp:simplePos x="0" y="0"/>
            <wp:positionH relativeFrom="margin">
              <wp:posOffset>2360930</wp:posOffset>
            </wp:positionH>
            <wp:positionV relativeFrom="margin">
              <wp:posOffset>1040765</wp:posOffset>
            </wp:positionV>
            <wp:extent cx="1637030" cy="1456055"/>
            <wp:effectExtent l="0" t="0" r="0" b="0"/>
            <wp:wrapTopAndBottom/>
            <wp:docPr id="975" name="Picture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37030" cy="1456055"/>
                    </a:xfrm>
                    <a:prstGeom prst="rect">
                      <a:avLst/>
                    </a:prstGeom>
                    <a:noFill/>
                  </pic:spPr>
                </pic:pic>
              </a:graphicData>
            </a:graphic>
            <wp14:sizeRelH relativeFrom="page">
              <wp14:pctWidth>0</wp14:pctWidth>
            </wp14:sizeRelH>
            <wp14:sizeRelV relativeFrom="page">
              <wp14:pctHeight>0</wp14:pctHeight>
            </wp14:sizeRelV>
          </wp:anchor>
        </w:drawing>
      </w:r>
      <w:r w:rsidR="00965517" w:rsidRPr="005C2BA8">
        <w:rPr>
          <w:sz w:val="22"/>
          <w:szCs w:val="22"/>
          <w:shd w:val="clear" w:color="auto" w:fill="FFFFFF"/>
        </w:rPr>
        <w:t xml:space="preserve"> trust.</w:t>
      </w:r>
    </w:p>
    <w:p w14:paraId="239A54FA" w14:textId="77777777" w:rsidR="00F76C0B" w:rsidRDefault="00F76C0B" w:rsidP="00F76C0B">
      <w:pPr>
        <w:rPr>
          <w:sz w:val="22"/>
        </w:rPr>
      </w:pPr>
    </w:p>
    <w:p w14:paraId="72BAC91E" w14:textId="77777777" w:rsidR="00F76C0B" w:rsidRDefault="00F76C0B" w:rsidP="00F76C0B">
      <w:pPr>
        <w:pStyle w:val="BodyText-Contemporary"/>
        <w:spacing w:after="120" w:line="240" w:lineRule="auto"/>
        <w:rPr>
          <w:sz w:val="22"/>
        </w:rPr>
      </w:pPr>
      <w:r>
        <w:rPr>
          <w:sz w:val="22"/>
        </w:rPr>
        <w:t xml:space="preserve">The Bible study is included in every issue of </w:t>
      </w:r>
      <w:r>
        <w:rPr>
          <w:i/>
          <w:sz w:val="22"/>
        </w:rPr>
        <w:t>Gather</w:t>
      </w:r>
      <w:r>
        <w:rPr>
          <w:sz w:val="22"/>
        </w:rPr>
        <w:t xml:space="preserve"> magazine. To begin a subscription to </w:t>
      </w:r>
      <w:r w:rsidRPr="003F7662">
        <w:rPr>
          <w:i/>
          <w:sz w:val="22"/>
        </w:rPr>
        <w:t>Gather,</w:t>
      </w:r>
      <w:r>
        <w:rPr>
          <w:sz w:val="22"/>
        </w:rPr>
        <w:t xml:space="preserve"> go to www.gathermagazine.org or call 844-409-0576.</w:t>
      </w:r>
    </w:p>
    <w:p w14:paraId="149B5B7B" w14:textId="6550A75F" w:rsidR="000D7652" w:rsidRDefault="000D0CA3" w:rsidP="000D7652">
      <w:pPr>
        <w:pStyle w:val="Heading1"/>
        <w:spacing w:after="120"/>
        <w:rPr>
          <w:szCs w:val="40"/>
        </w:rPr>
      </w:pPr>
      <w:r>
        <w:rPr>
          <w:szCs w:val="40"/>
        </w:rPr>
        <w:t>Attention Secret Prayer Partners</w:t>
      </w:r>
    </w:p>
    <w:p w14:paraId="27113103" w14:textId="2FDD90CE" w:rsidR="000D7652" w:rsidRDefault="000D0CA3" w:rsidP="000D7652">
      <w:pPr>
        <w:pStyle w:val="BodyText-Contemporary"/>
        <w:rPr>
          <w:sz w:val="22"/>
        </w:rPr>
      </w:pPr>
      <w:r>
        <w:rPr>
          <w:sz w:val="22"/>
        </w:rPr>
        <w:t>It</w:t>
      </w:r>
      <w:r w:rsidR="00073CA3">
        <w:rPr>
          <w:sz w:val="22"/>
        </w:rPr>
        <w:t>’</w:t>
      </w:r>
      <w:r>
        <w:rPr>
          <w:sz w:val="22"/>
        </w:rPr>
        <w:t xml:space="preserve">s time to reveal ourselves to our prayer partners.  </w:t>
      </w:r>
      <w:r w:rsidR="00BD64BB">
        <w:rPr>
          <w:sz w:val="22"/>
        </w:rPr>
        <w:t>Once again, w</w:t>
      </w:r>
      <w:r>
        <w:rPr>
          <w:sz w:val="22"/>
        </w:rPr>
        <w:t>e w</w:t>
      </w:r>
      <w:r w:rsidR="00BD64BB">
        <w:rPr>
          <w:sz w:val="22"/>
        </w:rPr>
        <w:t xml:space="preserve">ill </w:t>
      </w:r>
      <w:r w:rsidRPr="00BD64BB">
        <w:rPr>
          <w:sz w:val="22"/>
          <w:u w:val="single"/>
        </w:rPr>
        <w:t>n</w:t>
      </w:r>
      <w:r w:rsidR="00BD64BB" w:rsidRPr="00BD64BB">
        <w:rPr>
          <w:sz w:val="22"/>
          <w:u w:val="single"/>
        </w:rPr>
        <w:t>o</w:t>
      </w:r>
      <w:r w:rsidRPr="00BD64BB">
        <w:rPr>
          <w:sz w:val="22"/>
          <w:u w:val="single"/>
        </w:rPr>
        <w:t>t</w:t>
      </w:r>
      <w:r>
        <w:rPr>
          <w:sz w:val="22"/>
        </w:rPr>
        <w:t xml:space="preserve"> </w:t>
      </w:r>
      <w:r w:rsidR="001F1B00">
        <w:rPr>
          <w:sz w:val="22"/>
        </w:rPr>
        <w:t xml:space="preserve">have a face-to-face revelation on a Sunday morning.  </w:t>
      </w:r>
      <w:r w:rsidR="00073CA3">
        <w:rPr>
          <w:sz w:val="22"/>
        </w:rPr>
        <w:t>Instead</w:t>
      </w:r>
      <w:r w:rsidR="00FE0074">
        <w:rPr>
          <w:sz w:val="22"/>
        </w:rPr>
        <w:t>,</w:t>
      </w:r>
      <w:r w:rsidR="001F1B00">
        <w:rPr>
          <w:sz w:val="22"/>
        </w:rPr>
        <w:t xml:space="preserve"> I suggest that </w:t>
      </w:r>
      <w:r w:rsidR="00965517">
        <w:rPr>
          <w:sz w:val="22"/>
        </w:rPr>
        <w:t xml:space="preserve">each of </w:t>
      </w:r>
      <w:r w:rsidR="001F1B00">
        <w:rPr>
          <w:sz w:val="22"/>
        </w:rPr>
        <w:t xml:space="preserve">you </w:t>
      </w:r>
      <w:r w:rsidR="00965517">
        <w:rPr>
          <w:sz w:val="22"/>
        </w:rPr>
        <w:t xml:space="preserve">choose a way to reveal your identity to your prayer partner </w:t>
      </w:r>
      <w:r w:rsidR="00073CA3">
        <w:rPr>
          <w:sz w:val="22"/>
        </w:rPr>
        <w:t>in early</w:t>
      </w:r>
      <w:r w:rsidR="001F1B00">
        <w:rPr>
          <w:sz w:val="22"/>
        </w:rPr>
        <w:t xml:space="preserve"> December </w:t>
      </w:r>
      <w:r w:rsidR="00965517">
        <w:rPr>
          <w:sz w:val="22"/>
        </w:rPr>
        <w:t>(</w:t>
      </w:r>
      <w:r w:rsidR="006C4807">
        <w:rPr>
          <w:sz w:val="22"/>
        </w:rPr>
        <w:t>i</w:t>
      </w:r>
      <w:r w:rsidR="00965517">
        <w:rPr>
          <w:sz w:val="22"/>
        </w:rPr>
        <w:t>n person, via the mail, etc.)</w:t>
      </w:r>
      <w:r w:rsidR="001F1B00">
        <w:rPr>
          <w:sz w:val="22"/>
        </w:rPr>
        <w:t>.</w:t>
      </w:r>
    </w:p>
    <w:p w14:paraId="7FF3EBD7" w14:textId="7A65A931" w:rsidR="001F1B00" w:rsidRDefault="001F1B00" w:rsidP="000D7652">
      <w:pPr>
        <w:pStyle w:val="BodyText-Contemporary"/>
        <w:rPr>
          <w:sz w:val="22"/>
        </w:rPr>
      </w:pPr>
      <w:r>
        <w:rPr>
          <w:sz w:val="22"/>
        </w:rPr>
        <w:t>In the past we have collected</w:t>
      </w:r>
      <w:r w:rsidR="00073CA3">
        <w:rPr>
          <w:sz w:val="22"/>
        </w:rPr>
        <w:t xml:space="preserve"> donations</w:t>
      </w:r>
      <w:r>
        <w:rPr>
          <w:sz w:val="22"/>
        </w:rPr>
        <w:t xml:space="preserve"> </w:t>
      </w:r>
      <w:r w:rsidR="00FC06C3">
        <w:rPr>
          <w:sz w:val="22"/>
        </w:rPr>
        <w:t xml:space="preserve">for the Preston food shelf </w:t>
      </w:r>
      <w:r>
        <w:rPr>
          <w:sz w:val="22"/>
        </w:rPr>
        <w:t xml:space="preserve">on the day of our revelation.  </w:t>
      </w:r>
      <w:r w:rsidR="00965517">
        <w:rPr>
          <w:sz w:val="22"/>
        </w:rPr>
        <w:t>If you would like to take part in this special offering, p</w:t>
      </w:r>
      <w:r>
        <w:rPr>
          <w:sz w:val="22"/>
        </w:rPr>
        <w:t xml:space="preserve">lease send your donations to Harriet </w:t>
      </w:r>
      <w:proofErr w:type="spellStart"/>
      <w:r>
        <w:rPr>
          <w:sz w:val="22"/>
        </w:rPr>
        <w:t>Lawston</w:t>
      </w:r>
      <w:proofErr w:type="spellEnd"/>
      <w:r>
        <w:rPr>
          <w:sz w:val="22"/>
        </w:rPr>
        <w:t xml:space="preserve"> (PO Box 408, Lanesboro) with a memo that it is for the food shelf from the prayer partner program.</w:t>
      </w:r>
    </w:p>
    <w:p w14:paraId="6C6D6CE6" w14:textId="3693100A" w:rsidR="001F1B00" w:rsidRDefault="001F1B00" w:rsidP="000D7652">
      <w:pPr>
        <w:pStyle w:val="BodyText-Contemporary"/>
        <w:rPr>
          <w:sz w:val="22"/>
        </w:rPr>
      </w:pPr>
      <w:r>
        <w:rPr>
          <w:sz w:val="22"/>
        </w:rPr>
        <w:t>Please let me know if you would like a new partner</w:t>
      </w:r>
      <w:r w:rsidR="004C7DBA">
        <w:rPr>
          <w:sz w:val="22"/>
        </w:rPr>
        <w:t xml:space="preserve"> for 202</w:t>
      </w:r>
      <w:r w:rsidR="00965517">
        <w:rPr>
          <w:sz w:val="22"/>
        </w:rPr>
        <w:t>3</w:t>
      </w:r>
      <w:r>
        <w:rPr>
          <w:sz w:val="22"/>
        </w:rPr>
        <w:t xml:space="preserve">.  Call </w:t>
      </w:r>
      <w:r w:rsidR="00A4139D">
        <w:rPr>
          <w:sz w:val="22"/>
        </w:rPr>
        <w:t xml:space="preserve">or text </w:t>
      </w:r>
      <w:r>
        <w:rPr>
          <w:sz w:val="22"/>
        </w:rPr>
        <w:t>me (507-259-2453) and I will send you a new partner card during the first week of January.</w:t>
      </w:r>
    </w:p>
    <w:p w14:paraId="45F88F1C" w14:textId="72445B90" w:rsidR="001F1B00" w:rsidRDefault="001F1B00" w:rsidP="000D7652">
      <w:pPr>
        <w:pStyle w:val="BodyText-Contemporary"/>
        <w:rPr>
          <w:i/>
          <w:iCs/>
          <w:sz w:val="22"/>
        </w:rPr>
      </w:pPr>
      <w:r>
        <w:rPr>
          <w:sz w:val="22"/>
        </w:rPr>
        <w:t xml:space="preserve">I’m looking forward to hearing from you.  </w:t>
      </w:r>
      <w:r w:rsidRPr="008B6421">
        <w:rPr>
          <w:i/>
          <w:iCs/>
          <w:sz w:val="22"/>
        </w:rPr>
        <w:t>Jacque Crutcher</w:t>
      </w:r>
    </w:p>
    <w:p w14:paraId="17A65B3B" w14:textId="77777777" w:rsidR="006C4807" w:rsidRPr="006C4807" w:rsidRDefault="006C4807" w:rsidP="006C4807">
      <w:pPr>
        <w:pStyle w:val="Heading1"/>
        <w:spacing w:after="120"/>
      </w:pPr>
      <w:r w:rsidRPr="006C4807">
        <w:t>Cookie Walk News</w:t>
      </w:r>
    </w:p>
    <w:p w14:paraId="781B60E8" w14:textId="3227515D" w:rsidR="006C4807" w:rsidRDefault="006C4807" w:rsidP="006C4807">
      <w:pPr>
        <w:widowControl w:val="0"/>
        <w:autoSpaceDE w:val="0"/>
        <w:autoSpaceDN w:val="0"/>
        <w:adjustRightInd w:val="0"/>
        <w:rPr>
          <w:sz w:val="22"/>
          <w:szCs w:val="22"/>
        </w:rPr>
      </w:pPr>
      <w:r w:rsidRPr="006C4807">
        <w:rPr>
          <w:sz w:val="22"/>
          <w:szCs w:val="22"/>
        </w:rPr>
        <w:t>Thank you to the many people who donated the cost of their baking supplies when the 202</w:t>
      </w:r>
      <w:r w:rsidRPr="006C4807">
        <w:rPr>
          <w:sz w:val="22"/>
          <w:szCs w:val="22"/>
        </w:rPr>
        <w:t>2</w:t>
      </w:r>
      <w:r w:rsidRPr="006C4807">
        <w:rPr>
          <w:sz w:val="22"/>
          <w:szCs w:val="22"/>
        </w:rPr>
        <w:t xml:space="preserve"> Cookie Walk was canceled</w:t>
      </w:r>
      <w:r w:rsidR="00F171DA">
        <w:rPr>
          <w:sz w:val="22"/>
          <w:szCs w:val="22"/>
        </w:rPr>
        <w:t>.</w:t>
      </w:r>
      <w:r w:rsidRPr="006C4807">
        <w:rPr>
          <w:sz w:val="22"/>
          <w:szCs w:val="22"/>
        </w:rPr>
        <w:t xml:space="preserve">  The WELCA is still accepting donations</w:t>
      </w:r>
      <w:r w:rsidR="00382195">
        <w:rPr>
          <w:sz w:val="22"/>
          <w:szCs w:val="22"/>
        </w:rPr>
        <w:t xml:space="preserve"> to benefit our ministries and charities</w:t>
      </w:r>
      <w:r w:rsidRPr="006C4807">
        <w:rPr>
          <w:sz w:val="22"/>
          <w:szCs w:val="22"/>
        </w:rPr>
        <w:t>.  Please</w:t>
      </w:r>
      <w:r w:rsidRPr="006C4807">
        <w:rPr>
          <w:sz w:val="22"/>
          <w:szCs w:val="22"/>
        </w:rPr>
        <w:t xml:space="preserve"> </w:t>
      </w:r>
      <w:r>
        <w:rPr>
          <w:sz w:val="22"/>
          <w:szCs w:val="22"/>
        </w:rPr>
        <w:t xml:space="preserve">send them to Harriet </w:t>
      </w:r>
      <w:proofErr w:type="spellStart"/>
      <w:r>
        <w:rPr>
          <w:sz w:val="22"/>
          <w:szCs w:val="22"/>
        </w:rPr>
        <w:t>Lawston</w:t>
      </w:r>
      <w:proofErr w:type="spellEnd"/>
      <w:r>
        <w:rPr>
          <w:sz w:val="22"/>
          <w:szCs w:val="22"/>
        </w:rPr>
        <w:t>, PO Box 408, Lanesboro.</w:t>
      </w:r>
    </w:p>
    <w:p w14:paraId="599203D3" w14:textId="77777777" w:rsidR="00942B7F" w:rsidRDefault="00942B7F" w:rsidP="00C21292">
      <w:pPr>
        <w:pStyle w:val="BodyText-Contemporary"/>
        <w:rPr>
          <w:sz w:val="22"/>
          <w:szCs w:val="22"/>
        </w:rPr>
      </w:pPr>
    </w:p>
    <w:p w14:paraId="51A99748" w14:textId="77777777" w:rsidR="00942B7F" w:rsidRDefault="00942B7F" w:rsidP="00C21292">
      <w:pPr>
        <w:pStyle w:val="BodyText-Contemporary"/>
        <w:rPr>
          <w:sz w:val="22"/>
          <w:szCs w:val="22"/>
        </w:rPr>
        <w:sectPr w:rsidR="00942B7F">
          <w:headerReference w:type="even" r:id="rId31"/>
          <w:headerReference w:type="default" r:id="rId32"/>
          <w:footerReference w:type="even" r:id="rId33"/>
          <w:pgSz w:w="12240" w:h="15840" w:code="1"/>
          <w:pgMar w:top="1008" w:right="864" w:bottom="1440" w:left="878" w:header="720" w:footer="720" w:gutter="0"/>
          <w:cols w:num="3" w:space="403"/>
        </w:sectPr>
      </w:pPr>
    </w:p>
    <w:tbl>
      <w:tblPr>
        <w:tblW w:w="1074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8"/>
        <w:gridCol w:w="4450"/>
        <w:gridCol w:w="2736"/>
      </w:tblGrid>
      <w:tr w:rsidR="007119C9" w14:paraId="6FBC835E" w14:textId="77777777" w:rsidTr="0030333F">
        <w:trPr>
          <w:trHeight w:val="1700"/>
        </w:trPr>
        <w:tc>
          <w:tcPr>
            <w:tcW w:w="3558" w:type="dxa"/>
            <w:tcBorders>
              <w:top w:val="nil"/>
              <w:left w:val="nil"/>
              <w:bottom w:val="nil"/>
              <w:right w:val="nil"/>
            </w:tcBorders>
          </w:tcPr>
          <w:p w14:paraId="721D98FE" w14:textId="77777777" w:rsidR="007119C9" w:rsidRPr="00744B7A" w:rsidRDefault="007119C9">
            <w:pPr>
              <w:pStyle w:val="ReturnAddress-Contemporary"/>
              <w:rPr>
                <w:sz w:val="18"/>
                <w:szCs w:val="18"/>
              </w:rPr>
            </w:pPr>
            <w:r w:rsidRPr="00744B7A">
              <w:rPr>
                <w:sz w:val="18"/>
                <w:szCs w:val="18"/>
              </w:rPr>
              <w:lastRenderedPageBreak/>
              <w:t xml:space="preserve">Bethlehem Lutheran </w:t>
            </w:r>
            <w:r w:rsidR="00575B4C" w:rsidRPr="00744B7A">
              <w:rPr>
                <w:sz w:val="18"/>
                <w:szCs w:val="18"/>
              </w:rPr>
              <w:t>Church</w:t>
            </w:r>
          </w:p>
          <w:p w14:paraId="7483416E" w14:textId="77777777" w:rsidR="007119C9" w:rsidRPr="00744B7A" w:rsidRDefault="007119C9">
            <w:pPr>
              <w:pStyle w:val="ReturnAddress-Contemporary"/>
              <w:rPr>
                <w:sz w:val="18"/>
                <w:szCs w:val="18"/>
              </w:rPr>
            </w:pPr>
            <w:smartTag w:uri="urn:schemas-microsoft-com:office:smarttags" w:element="address">
              <w:smartTag w:uri="urn:schemas-microsoft-com:office:smarttags" w:element="Street">
                <w:r w:rsidRPr="00744B7A">
                  <w:rPr>
                    <w:sz w:val="18"/>
                    <w:szCs w:val="18"/>
                  </w:rPr>
                  <w:t>P.O. Box</w:t>
                </w:r>
              </w:smartTag>
              <w:r w:rsidRPr="00744B7A">
                <w:rPr>
                  <w:sz w:val="18"/>
                  <w:szCs w:val="18"/>
                </w:rPr>
                <w:t xml:space="preserve"> 314</w:t>
              </w:r>
            </w:smartTag>
          </w:p>
          <w:p w14:paraId="6A720E39" w14:textId="77777777" w:rsidR="007119C9" w:rsidRPr="00744B7A" w:rsidRDefault="007119C9">
            <w:pPr>
              <w:pStyle w:val="ReturnAddress-Contemporary"/>
              <w:rPr>
                <w:sz w:val="18"/>
                <w:szCs w:val="18"/>
              </w:rPr>
            </w:pPr>
            <w:smartTag w:uri="urn:schemas-microsoft-com:office:smarttags" w:element="place">
              <w:smartTag w:uri="urn:schemas-microsoft-com:office:smarttags" w:element="City">
                <w:r w:rsidRPr="00744B7A">
                  <w:rPr>
                    <w:sz w:val="18"/>
                    <w:szCs w:val="18"/>
                  </w:rPr>
                  <w:t>Lanesboro</w:t>
                </w:r>
              </w:smartTag>
              <w:r w:rsidRPr="00744B7A">
                <w:rPr>
                  <w:sz w:val="18"/>
                  <w:szCs w:val="18"/>
                </w:rPr>
                <w:t xml:space="preserve">, </w:t>
              </w:r>
              <w:smartTag w:uri="urn:schemas-microsoft-com:office:smarttags" w:element="State">
                <w:r w:rsidRPr="00744B7A">
                  <w:rPr>
                    <w:sz w:val="18"/>
                    <w:szCs w:val="18"/>
                  </w:rPr>
                  <w:t>MN</w:t>
                </w:r>
              </w:smartTag>
              <w:r w:rsidRPr="00744B7A">
                <w:rPr>
                  <w:sz w:val="18"/>
                  <w:szCs w:val="18"/>
                </w:rPr>
                <w:t xml:space="preserve">  </w:t>
              </w:r>
              <w:smartTag w:uri="urn:schemas-microsoft-com:office:smarttags" w:element="PostalCode">
                <w:r w:rsidRPr="00744B7A">
                  <w:rPr>
                    <w:sz w:val="18"/>
                    <w:szCs w:val="18"/>
                  </w:rPr>
                  <w:t>55949-0314</w:t>
                </w:r>
              </w:smartTag>
            </w:smartTag>
          </w:p>
          <w:p w14:paraId="349884E3" w14:textId="77777777" w:rsidR="007119C9" w:rsidRDefault="007119C9">
            <w:pPr>
              <w:pStyle w:val="ReturnAddress-Contemporary"/>
            </w:pPr>
          </w:p>
          <w:p w14:paraId="5A2ECCAF" w14:textId="77777777" w:rsidR="007119C9" w:rsidRDefault="007119C9">
            <w:pPr>
              <w:pStyle w:val="ReturnAddress-Contemporary"/>
            </w:pPr>
          </w:p>
          <w:p w14:paraId="506F35B5" w14:textId="77777777" w:rsidR="007119C9" w:rsidRDefault="007119C9">
            <w:pPr>
              <w:pStyle w:val="ReturnAddress-Contemporary"/>
            </w:pPr>
          </w:p>
          <w:p w14:paraId="556C3C51" w14:textId="77777777" w:rsidR="007119C9" w:rsidRDefault="007119C9">
            <w:pPr>
              <w:pStyle w:val="ReturnAddress-Contemporary"/>
            </w:pPr>
            <w:r>
              <w:t>ADDRESS SERVICE REQUESTED</w:t>
            </w:r>
          </w:p>
        </w:tc>
        <w:tc>
          <w:tcPr>
            <w:tcW w:w="4450" w:type="dxa"/>
            <w:tcBorders>
              <w:top w:val="nil"/>
              <w:left w:val="nil"/>
              <w:bottom w:val="nil"/>
              <w:right w:val="nil"/>
            </w:tcBorders>
          </w:tcPr>
          <w:p w14:paraId="3452C7EB" w14:textId="77777777" w:rsidR="007119C9" w:rsidRDefault="007119C9">
            <w:pPr>
              <w:pStyle w:val="BodyText"/>
            </w:pPr>
          </w:p>
        </w:tc>
        <w:tc>
          <w:tcPr>
            <w:tcW w:w="2736" w:type="dxa"/>
            <w:tcBorders>
              <w:top w:val="single" w:sz="4" w:space="0" w:color="auto"/>
              <w:left w:val="single" w:sz="4" w:space="0" w:color="auto"/>
              <w:bottom w:val="single" w:sz="4" w:space="0" w:color="auto"/>
              <w:right w:val="single" w:sz="4" w:space="0" w:color="auto"/>
            </w:tcBorders>
          </w:tcPr>
          <w:p w14:paraId="66CC49B3" w14:textId="77777777" w:rsidR="007119C9" w:rsidRDefault="007119C9">
            <w:pPr>
              <w:pStyle w:val="Postage-Contemporary"/>
              <w:jc w:val="left"/>
            </w:pPr>
          </w:p>
          <w:p w14:paraId="4634553C" w14:textId="77777777" w:rsidR="007119C9" w:rsidRDefault="007119C9">
            <w:pPr>
              <w:pStyle w:val="Postage-Contemporary"/>
            </w:pPr>
            <w:r>
              <w:t>NONPROFIT ORGANIZATION</w:t>
            </w:r>
          </w:p>
          <w:p w14:paraId="60B6A647" w14:textId="77777777" w:rsidR="007119C9" w:rsidRDefault="007119C9">
            <w:pPr>
              <w:pStyle w:val="Postage-Contemporary"/>
            </w:pPr>
            <w:r>
              <w:t>STD MAIL</w:t>
            </w:r>
          </w:p>
          <w:p w14:paraId="5A15D692" w14:textId="77777777" w:rsidR="007119C9" w:rsidRDefault="007119C9">
            <w:pPr>
              <w:pStyle w:val="Postage-Contemporary"/>
            </w:pPr>
            <w:r>
              <w:t>US POSTAGE PAID</w:t>
            </w:r>
          </w:p>
          <w:p w14:paraId="12D584A5" w14:textId="77777777" w:rsidR="007119C9" w:rsidRDefault="007119C9">
            <w:pPr>
              <w:pStyle w:val="Postage-Contemporary"/>
            </w:pPr>
            <w:smartTag w:uri="urn:schemas-microsoft-com:office:smarttags" w:element="place">
              <w:smartTag w:uri="urn:schemas-microsoft-com:office:smarttags" w:element="City">
                <w:r>
                  <w:t>LANESBORO</w:t>
                </w:r>
              </w:smartTag>
              <w:r>
                <w:t xml:space="preserve">, </w:t>
              </w:r>
              <w:smartTag w:uri="urn:schemas-microsoft-com:office:smarttags" w:element="State">
                <w:r>
                  <w:t>MN</w:t>
                </w:r>
              </w:smartTag>
            </w:smartTag>
          </w:p>
          <w:p w14:paraId="244E6D1C" w14:textId="77777777" w:rsidR="007119C9" w:rsidRDefault="007119C9">
            <w:pPr>
              <w:pStyle w:val="Postage-Contemporary"/>
            </w:pPr>
            <w:r>
              <w:t>PERMIT NO. 16</w:t>
            </w:r>
          </w:p>
        </w:tc>
      </w:tr>
    </w:tbl>
    <w:p w14:paraId="2E088FD5" w14:textId="77777777" w:rsidR="007119C9" w:rsidRDefault="007119C9">
      <w:pPr>
        <w:spacing w:before="120"/>
        <w:rPr>
          <w:rFonts w:ascii="Arial" w:hAnsi="Arial"/>
          <w:sz w:val="16"/>
        </w:rPr>
      </w:pPr>
    </w:p>
    <w:p w14:paraId="19829A66" w14:textId="38EE8DE6" w:rsidR="007119C9" w:rsidRPr="00C6069B" w:rsidRDefault="00821898">
      <w:pPr>
        <w:spacing w:before="120"/>
        <w:rPr>
          <w:rFonts w:ascii="Arial" w:hAnsi="Arial"/>
          <w:i/>
          <w:sz w:val="54"/>
          <w:szCs w:val="54"/>
        </w:rPr>
      </w:pPr>
      <w:r>
        <w:rPr>
          <w:rFonts w:ascii="Arial" w:hAnsi="Arial"/>
          <w:i/>
          <w:noProof/>
          <w:sz w:val="54"/>
          <w:szCs w:val="54"/>
        </w:rPr>
        <w:drawing>
          <wp:anchor distT="0" distB="0" distL="114300" distR="114300" simplePos="0" relativeHeight="251655680" behindDoc="0" locked="0" layoutInCell="1" allowOverlap="1" wp14:anchorId="55BE7FAB" wp14:editId="42119E31">
            <wp:simplePos x="0" y="0"/>
            <wp:positionH relativeFrom="column">
              <wp:posOffset>306705</wp:posOffset>
            </wp:positionH>
            <wp:positionV relativeFrom="paragraph">
              <wp:posOffset>1024890</wp:posOffset>
            </wp:positionV>
            <wp:extent cx="2047875" cy="1743075"/>
            <wp:effectExtent l="0" t="0" r="0" b="0"/>
            <wp:wrapTopAndBottom/>
            <wp:docPr id="921" name="Picture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47875" cy="1743075"/>
                    </a:xfrm>
                    <a:prstGeom prst="rect">
                      <a:avLst/>
                    </a:prstGeom>
                    <a:noFill/>
                  </pic:spPr>
                </pic:pic>
              </a:graphicData>
            </a:graphic>
            <wp14:sizeRelH relativeFrom="page">
              <wp14:pctWidth>0</wp14:pctWidth>
            </wp14:sizeRelH>
            <wp14:sizeRelV relativeFrom="page">
              <wp14:pctHeight>0</wp14:pctHeight>
            </wp14:sizeRelV>
          </wp:anchor>
        </w:drawing>
      </w:r>
      <w:r w:rsidR="0005596D" w:rsidRPr="00C6069B">
        <w:rPr>
          <w:rFonts w:ascii="Arial" w:hAnsi="Arial"/>
          <w:i/>
          <w:sz w:val="54"/>
          <w:szCs w:val="54"/>
        </w:rPr>
        <w:t>Star on the Hill</w:t>
      </w:r>
    </w:p>
    <w:p w14:paraId="426A017D" w14:textId="75FF6892" w:rsidR="00FE093D" w:rsidRPr="00C6069B" w:rsidRDefault="00FE093D">
      <w:pPr>
        <w:spacing w:before="120"/>
        <w:rPr>
          <w:rFonts w:ascii="Arial" w:hAnsi="Arial"/>
          <w:i/>
          <w:sz w:val="46"/>
          <w:szCs w:val="46"/>
        </w:rPr>
      </w:pPr>
      <w:r w:rsidRPr="00C6069B">
        <w:rPr>
          <w:rFonts w:ascii="Arial" w:hAnsi="Arial"/>
          <w:i/>
          <w:sz w:val="46"/>
          <w:szCs w:val="46"/>
        </w:rPr>
        <w:t>November 20</w:t>
      </w:r>
      <w:r w:rsidR="000278A8">
        <w:rPr>
          <w:rFonts w:ascii="Arial" w:hAnsi="Arial"/>
          <w:i/>
          <w:sz w:val="46"/>
          <w:szCs w:val="46"/>
        </w:rPr>
        <w:t>2</w:t>
      </w:r>
      <w:r w:rsidR="002C2B17">
        <w:rPr>
          <w:rFonts w:ascii="Arial" w:hAnsi="Arial"/>
          <w:i/>
          <w:sz w:val="46"/>
          <w:szCs w:val="46"/>
        </w:rPr>
        <w:t>2</w:t>
      </w:r>
    </w:p>
    <w:sectPr w:rsidR="00FE093D" w:rsidRPr="00C6069B" w:rsidSect="0024447B">
      <w:headerReference w:type="even" r:id="rId35"/>
      <w:headerReference w:type="default" r:id="rId36"/>
      <w:footerReference w:type="even" r:id="rId37"/>
      <w:footerReference w:type="default" r:id="rId38"/>
      <w:pgSz w:w="12240" w:h="15840" w:code="1"/>
      <w:pgMar w:top="1008" w:right="878" w:bottom="1440" w:left="87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10F6C" w14:textId="77777777" w:rsidR="00051F85" w:rsidRDefault="00051F85">
      <w:r>
        <w:separator/>
      </w:r>
    </w:p>
  </w:endnote>
  <w:endnote w:type="continuationSeparator" w:id="0">
    <w:p w14:paraId="01AFC2F0" w14:textId="77777777" w:rsidR="00051F85" w:rsidRDefault="00051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95 Helvetica Black">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8C289" w14:textId="77777777" w:rsidR="006E67D0" w:rsidRDefault="006E67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EB422" w14:textId="77777777" w:rsidR="006E67D0" w:rsidRPr="00FA5FB6" w:rsidRDefault="006E67D0" w:rsidP="00FA5F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87E3A" w14:textId="77777777" w:rsidR="006E67D0" w:rsidRDefault="006E67D0">
    <w:pPr>
      <w:pStyle w:val="Footer"/>
      <w:jc w:val="center"/>
      <w:rPr>
        <w:b/>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488E6" w14:textId="77777777" w:rsidR="006E67D0" w:rsidRDefault="006E67D0">
    <w:pPr>
      <w:pStyle w:val="Foote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2847C" w14:textId="77777777" w:rsidR="00051F85" w:rsidRDefault="00051F85">
      <w:r>
        <w:separator/>
      </w:r>
    </w:p>
  </w:footnote>
  <w:footnote w:type="continuationSeparator" w:id="0">
    <w:p w14:paraId="0D2EE158" w14:textId="77777777" w:rsidR="00051F85" w:rsidRDefault="00051F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CAB1D" w14:textId="355D6462" w:rsidR="006E67D0" w:rsidRDefault="006E67D0" w:rsidP="00093290">
    <w:pPr>
      <w:pStyle w:val="Footer"/>
      <w:rPr>
        <w:b/>
        <w:i/>
      </w:rPr>
    </w:pPr>
    <w:r>
      <w:rPr>
        <w:b/>
        <w:i/>
      </w:rPr>
      <w:t xml:space="preserve">Star on the Hill —                                                                   Page </w:t>
    </w:r>
    <w:r w:rsidRPr="0091402F">
      <w:rPr>
        <w:b/>
        <w:i/>
      </w:rPr>
      <w:tab/>
      <w:t xml:space="preserve">- </w:t>
    </w:r>
    <w:r w:rsidRPr="0091402F">
      <w:rPr>
        <w:b/>
        <w:i/>
      </w:rPr>
      <w:fldChar w:fldCharType="begin"/>
    </w:r>
    <w:r w:rsidRPr="0091402F">
      <w:rPr>
        <w:b/>
        <w:i/>
      </w:rPr>
      <w:instrText xml:space="preserve"> PAGE </w:instrText>
    </w:r>
    <w:r w:rsidRPr="0091402F">
      <w:rPr>
        <w:b/>
        <w:i/>
      </w:rPr>
      <w:fldChar w:fldCharType="separate"/>
    </w:r>
    <w:r>
      <w:rPr>
        <w:b/>
        <w:i/>
        <w:noProof/>
      </w:rPr>
      <w:t>2</w:t>
    </w:r>
    <w:r w:rsidRPr="0091402F">
      <w:rPr>
        <w:b/>
        <w:i/>
      </w:rPr>
      <w:fldChar w:fldCharType="end"/>
    </w:r>
    <w:r w:rsidRPr="0091402F">
      <w:rPr>
        <w:b/>
        <w:i/>
      </w:rPr>
      <w:t xml:space="preserve"> -</w:t>
    </w:r>
    <w:r>
      <w:rPr>
        <w:b/>
        <w:i/>
      </w:rPr>
      <w:t xml:space="preserve">                                                                      November 20</w:t>
    </w:r>
    <w:r w:rsidR="00E903BF">
      <w:rPr>
        <w:b/>
        <w:i/>
      </w:rPr>
      <w:t>2</w:t>
    </w:r>
    <w:r w:rsidR="002C2B17">
      <w:rPr>
        <w:b/>
        <w:i/>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5F680" w14:textId="3E015D2D" w:rsidR="006E67D0" w:rsidRDefault="00821898">
    <w:pPr>
      <w:pStyle w:val="Header"/>
    </w:pPr>
    <w:r>
      <w:rPr>
        <w:noProof/>
      </w:rPr>
      <mc:AlternateContent>
        <mc:Choice Requires="wps">
          <w:drawing>
            <wp:anchor distT="0" distB="182880" distL="114300" distR="114300" simplePos="0" relativeHeight="251657728" behindDoc="0" locked="0" layoutInCell="0" allowOverlap="1" wp14:anchorId="0DC92F60" wp14:editId="7319C0AB">
              <wp:simplePos x="0" y="0"/>
              <wp:positionH relativeFrom="margin">
                <wp:posOffset>0</wp:posOffset>
              </wp:positionH>
              <wp:positionV relativeFrom="margin">
                <wp:posOffset>0</wp:posOffset>
              </wp:positionV>
              <wp:extent cx="6583680" cy="1280160"/>
              <wp:effectExtent l="0" t="0" r="0" b="0"/>
              <wp:wrapTopAndBottom/>
              <wp:docPr id="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1280160"/>
                      </a:xfrm>
                      <a:prstGeom prst="rect">
                        <a:avLst/>
                      </a:prstGeom>
                      <a:solidFill>
                        <a:srgbClr val="FFFFFF"/>
                      </a:solidFill>
                      <a:ln w="38100">
                        <a:solidFill>
                          <a:srgbClr val="333333"/>
                        </a:solidFill>
                        <a:miter lim="800000"/>
                        <a:headEnd/>
                        <a:tailEnd/>
                      </a:ln>
                    </wps:spPr>
                    <wps:txbx>
                      <w:txbxContent>
                        <w:p w14:paraId="2F5872CE" w14:textId="77777777" w:rsidR="006E67D0" w:rsidRPr="00545F18" w:rsidRDefault="006E67D0" w:rsidP="00E66A58">
                          <w:pPr>
                            <w:pStyle w:val="Title-Contemporary"/>
                            <w:jc w:val="center"/>
                            <w:rPr>
                              <w:i/>
                              <w:sz w:val="140"/>
                              <w:szCs w:val="140"/>
                            </w:rPr>
                          </w:pPr>
                          <w:r w:rsidRPr="00545F18">
                            <w:rPr>
                              <w:i/>
                              <w:sz w:val="140"/>
                              <w:szCs w:val="140"/>
                            </w:rPr>
                            <w:t xml:space="preserve">Star on the </w:t>
                          </w:r>
                          <w:r>
                            <w:rPr>
                              <w:i/>
                              <w:sz w:val="140"/>
                              <w:szCs w:val="140"/>
                            </w:rPr>
                            <w:t>H</w:t>
                          </w:r>
                          <w:r w:rsidRPr="00545F18">
                            <w:rPr>
                              <w:i/>
                              <w:sz w:val="140"/>
                              <w:szCs w:val="140"/>
                            </w:rPr>
                            <w:t>ill</w:t>
                          </w:r>
                        </w:p>
                        <w:p w14:paraId="6F392598" w14:textId="77777777" w:rsidR="006E67D0" w:rsidRDefault="006E67D0" w:rsidP="00E66A58"/>
                        <w:p w14:paraId="7E643379" w14:textId="53BB37B7" w:rsidR="006E67D0" w:rsidRDefault="006E67D0" w:rsidP="00E66A58">
                          <w:pPr>
                            <w:pStyle w:val="IssueVolumeDate-Contemporary"/>
                            <w:jc w:val="left"/>
                            <w:rPr>
                              <w:sz w:val="22"/>
                            </w:rPr>
                          </w:pPr>
                          <w:r>
                            <w:rPr>
                              <w:sz w:val="22"/>
                            </w:rPr>
                            <w:t>The newsletter of Bethlehem Lutheran Church, Lanesboro, Minn.                          November 20</w:t>
                          </w:r>
                          <w:r w:rsidR="00E903BF">
                            <w:rPr>
                              <w:sz w:val="22"/>
                            </w:rPr>
                            <w:t>2</w:t>
                          </w:r>
                          <w:r w:rsidR="002C2B17">
                            <w:rPr>
                              <w:sz w:val="22"/>
                            </w:rPr>
                            <w:t>2</w:t>
                          </w:r>
                        </w:p>
                        <w:p w14:paraId="6517A184" w14:textId="77777777" w:rsidR="006E67D0" w:rsidRDefault="006E67D0" w:rsidP="00E66A58">
                          <w:pPr>
                            <w:pStyle w:val="IssueVolumeDate-Contemporary"/>
                            <w:jc w:val="left"/>
                            <w:rPr>
                              <w:i/>
                              <w:sz w:val="22"/>
                            </w:rPr>
                          </w:pPr>
                          <w:r>
                            <w:rPr>
                              <w:sz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C92F60" id="_x0000_t202" coordsize="21600,21600" o:spt="202" path="m,l,21600r21600,l21600,xe">
              <v:stroke joinstyle="miter"/>
              <v:path gradientshapeok="t" o:connecttype="rect"/>
            </v:shapetype>
            <v:shape id="Text Box 178" o:spid="_x0000_s1036" type="#_x0000_t202" style="position:absolute;margin-left:0;margin-top:0;width:518.4pt;height:100.8pt;z-index:251657728;visibility:visible;mso-wrap-style:square;mso-width-percent:0;mso-height-percent:0;mso-wrap-distance-left:9pt;mso-wrap-distance-top:0;mso-wrap-distance-right:9pt;mso-wrap-distance-bottom:14.4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" o:allowincell="f" strokecolor="#333" strokeweight="3pt">
              <v:textbox>
                <w:txbxContent>
                  <w:p w14:paraId="2F5872CE" w14:textId="77777777" w:rsidR="006E67D0" w:rsidRPr="00545F18" w:rsidRDefault="006E67D0" w:rsidP="00E66A58">
                    <w:pPr>
                      <w:pStyle w:val="Title-Contemporary"/>
                      <w:jc w:val="center"/>
                      <w:rPr>
                        <w:i/>
                        <w:sz w:val="140"/>
                        <w:szCs w:val="140"/>
                      </w:rPr>
                    </w:pPr>
                    <w:r w:rsidRPr="00545F18">
                      <w:rPr>
                        <w:i/>
                        <w:sz w:val="140"/>
                        <w:szCs w:val="140"/>
                      </w:rPr>
                      <w:t xml:space="preserve">Star on the </w:t>
                    </w:r>
                    <w:r>
                      <w:rPr>
                        <w:i/>
                        <w:sz w:val="140"/>
                        <w:szCs w:val="140"/>
                      </w:rPr>
                      <w:t>H</w:t>
                    </w:r>
                    <w:r w:rsidRPr="00545F18">
                      <w:rPr>
                        <w:i/>
                        <w:sz w:val="140"/>
                        <w:szCs w:val="140"/>
                      </w:rPr>
                      <w:t>ill</w:t>
                    </w:r>
                  </w:p>
                  <w:p w14:paraId="6F392598" w14:textId="77777777" w:rsidR="006E67D0" w:rsidRDefault="006E67D0" w:rsidP="00E66A58"/>
                  <w:p w14:paraId="7E643379" w14:textId="53BB37B7" w:rsidR="006E67D0" w:rsidRDefault="006E67D0" w:rsidP="00E66A58">
                    <w:pPr>
                      <w:pStyle w:val="IssueVolumeDate-Contemporary"/>
                      <w:jc w:val="left"/>
                      <w:rPr>
                        <w:sz w:val="22"/>
                      </w:rPr>
                    </w:pPr>
                    <w:r>
                      <w:rPr>
                        <w:sz w:val="22"/>
                      </w:rPr>
                      <w:t>The newsletter of Bethlehem Lutheran Church, Lanesboro, Minn.                          November 20</w:t>
                    </w:r>
                    <w:r w:rsidR="00E903BF">
                      <w:rPr>
                        <w:sz w:val="22"/>
                      </w:rPr>
                      <w:t>2</w:t>
                    </w:r>
                    <w:r w:rsidR="002C2B17">
                      <w:rPr>
                        <w:sz w:val="22"/>
                      </w:rPr>
                      <w:t>2</w:t>
                    </w:r>
                  </w:p>
                  <w:p w14:paraId="6517A184" w14:textId="77777777" w:rsidR="006E67D0" w:rsidRDefault="006E67D0" w:rsidP="00E66A58">
                    <w:pPr>
                      <w:pStyle w:val="IssueVolumeDate-Contemporary"/>
                      <w:jc w:val="left"/>
                      <w:rPr>
                        <w:i/>
                        <w:sz w:val="22"/>
                      </w:rPr>
                    </w:pPr>
                    <w:r>
                      <w:rPr>
                        <w:sz w:val="22"/>
                      </w:rPr>
                      <w:t>5</w:t>
                    </w:r>
                  </w:p>
                </w:txbxContent>
              </v:textbox>
              <w10:wrap type="topAndBottom"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811A1" w14:textId="7D7159AF" w:rsidR="006E67D0" w:rsidRDefault="006E67D0" w:rsidP="00104D00">
    <w:pPr>
      <w:pStyle w:val="Header"/>
      <w:rPr>
        <w:b/>
        <w:i/>
      </w:rPr>
    </w:pPr>
    <w:r>
      <w:rPr>
        <w:b/>
        <w:i/>
      </w:rPr>
      <w:t xml:space="preserve">Star on the Hill                                                                     Page </w:t>
    </w:r>
    <w:r w:rsidRPr="004F575A">
      <w:rPr>
        <w:b/>
        <w:i/>
      </w:rPr>
      <w:t xml:space="preserve">- </w:t>
    </w:r>
    <w:r w:rsidR="00A558DA">
      <w:rPr>
        <w:b/>
        <w:i/>
      </w:rPr>
      <w:t>2</w:t>
    </w:r>
    <w:r w:rsidRPr="004F575A">
      <w:rPr>
        <w:b/>
        <w:i/>
      </w:rPr>
      <w:t xml:space="preserve"> -</w:t>
    </w:r>
    <w:r>
      <w:rPr>
        <w:b/>
        <w:i/>
      </w:rPr>
      <w:t xml:space="preserve">                                                                         November 20</w:t>
    </w:r>
    <w:r w:rsidR="00E903BF">
      <w:rPr>
        <w:b/>
        <w:i/>
      </w:rPr>
      <w:t>2</w:t>
    </w:r>
    <w:r w:rsidR="002C2B17">
      <w:rPr>
        <w:b/>
        <w:i/>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C7409" w14:textId="5F576ED5" w:rsidR="006E67D0" w:rsidRDefault="006E67D0" w:rsidP="00104D00">
    <w:pPr>
      <w:pStyle w:val="Header"/>
      <w:rPr>
        <w:b/>
        <w:i/>
      </w:rPr>
    </w:pPr>
    <w:r>
      <w:rPr>
        <w:b/>
        <w:i/>
      </w:rPr>
      <w:t xml:space="preserve">Star on the Hill                                                                     Page </w:t>
    </w:r>
    <w:r w:rsidRPr="004F575A">
      <w:rPr>
        <w:b/>
        <w:i/>
      </w:rPr>
      <w:t xml:space="preserve">- </w:t>
    </w:r>
    <w:r w:rsidR="0083079A">
      <w:rPr>
        <w:b/>
        <w:i/>
      </w:rPr>
      <w:t>3</w:t>
    </w:r>
    <w:r w:rsidRPr="004F575A">
      <w:rPr>
        <w:b/>
        <w:i/>
      </w:rPr>
      <w:t xml:space="preserve"> -</w:t>
    </w:r>
    <w:r>
      <w:rPr>
        <w:b/>
        <w:i/>
      </w:rPr>
      <w:t xml:space="preserve">                                                                        November 20</w:t>
    </w:r>
    <w:r w:rsidR="00E903BF">
      <w:rPr>
        <w:b/>
        <w:i/>
      </w:rPr>
      <w:t>2</w:t>
    </w:r>
    <w:r w:rsidR="00C76DFE">
      <w:rPr>
        <w:b/>
        <w:i/>
      </w:rPr>
      <w:t>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90CBD" w14:textId="5B9D5C2E" w:rsidR="006E67D0" w:rsidRDefault="006E67D0" w:rsidP="00946C5F">
    <w:pPr>
      <w:pStyle w:val="Header"/>
      <w:rPr>
        <w:b/>
        <w:i/>
      </w:rPr>
    </w:pPr>
    <w:r>
      <w:rPr>
        <w:b/>
        <w:i/>
      </w:rPr>
      <w:t xml:space="preserve">Star on the Hill                                                                     Page </w:t>
    </w:r>
    <w:r w:rsidR="00FC06C3">
      <w:rPr>
        <w:b/>
        <w:i/>
      </w:rPr>
      <w:t>–</w:t>
    </w:r>
    <w:r w:rsidRPr="004F575A">
      <w:rPr>
        <w:b/>
        <w:i/>
      </w:rPr>
      <w:t xml:space="preserve"> </w:t>
    </w:r>
    <w:r w:rsidR="00FC06C3">
      <w:rPr>
        <w:b/>
        <w:i/>
      </w:rPr>
      <w:t xml:space="preserve">3 </w:t>
    </w:r>
    <w:r w:rsidRPr="004F575A">
      <w:rPr>
        <w:b/>
        <w:i/>
      </w:rPr>
      <w:t>-</w:t>
    </w:r>
    <w:r>
      <w:rPr>
        <w:b/>
        <w:i/>
      </w:rPr>
      <w:t xml:space="preserve">                                                                        November 20</w:t>
    </w:r>
    <w:r w:rsidR="00E903BF">
      <w:rPr>
        <w:b/>
        <w:i/>
      </w:rPr>
      <w:t>2</w:t>
    </w:r>
    <w:r w:rsidR="002C2B17">
      <w:rPr>
        <w:b/>
        <w:i/>
      </w:rPr>
      <w:t>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99D35" w14:textId="22063D50" w:rsidR="006E67D0" w:rsidRDefault="006E67D0" w:rsidP="00A52925">
    <w:pPr>
      <w:pStyle w:val="Header"/>
      <w:rPr>
        <w:b/>
        <w:i/>
      </w:rPr>
    </w:pPr>
    <w:r>
      <w:rPr>
        <w:b/>
        <w:i/>
      </w:rPr>
      <w:t xml:space="preserve">Star on the Hill                                                                     Page </w:t>
    </w:r>
    <w:r w:rsidRPr="004F575A">
      <w:rPr>
        <w:b/>
        <w:i/>
      </w:rPr>
      <w:t xml:space="preserve">- </w:t>
    </w:r>
    <w:r w:rsidR="00FC06C3">
      <w:rPr>
        <w:b/>
        <w:i/>
      </w:rPr>
      <w:t>4</w:t>
    </w:r>
    <w:r w:rsidRPr="004F575A">
      <w:rPr>
        <w:b/>
        <w:i/>
      </w:rPr>
      <w:t xml:space="preserve"> -</w:t>
    </w:r>
    <w:r>
      <w:rPr>
        <w:b/>
        <w:i/>
      </w:rPr>
      <w:t xml:space="preserve">                                                                       November 20</w:t>
    </w:r>
    <w:r w:rsidR="00E903BF">
      <w:rPr>
        <w:b/>
        <w:i/>
      </w:rPr>
      <w:t>2</w:t>
    </w:r>
    <w:r w:rsidR="002C2B17">
      <w:rPr>
        <w:b/>
        <w:i/>
      </w:rPr>
      <w:t>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63C95" w14:textId="1D4EF888" w:rsidR="006E67D0" w:rsidRDefault="006E67D0">
    <w:pPr>
      <w:pStyle w:val="Header"/>
      <w:jc w:val="center"/>
      <w:rPr>
        <w:b/>
        <w:i/>
      </w:rPr>
    </w:pPr>
    <w:r>
      <w:rPr>
        <w:b/>
        <w:i/>
      </w:rPr>
      <w:t xml:space="preserve">Star on the Hill                                                                     Page </w:t>
    </w:r>
    <w:r w:rsidRPr="004F575A">
      <w:rPr>
        <w:b/>
        <w:i/>
      </w:rPr>
      <w:t xml:space="preserve">- </w:t>
    </w:r>
    <w:r w:rsidR="00896F07">
      <w:rPr>
        <w:b/>
        <w:i/>
      </w:rPr>
      <w:t>4</w:t>
    </w:r>
    <w:r w:rsidRPr="004F575A">
      <w:rPr>
        <w:b/>
        <w:i/>
      </w:rPr>
      <w:t xml:space="preserve"> -</w:t>
    </w:r>
    <w:r>
      <w:rPr>
        <w:b/>
        <w:i/>
      </w:rPr>
      <w:t xml:space="preserve">                                                                         November 20</w:t>
    </w:r>
    <w:r w:rsidR="00896F07">
      <w:rPr>
        <w:b/>
        <w:i/>
      </w:rPr>
      <w:t>2</w:t>
    </w:r>
    <w:r w:rsidR="00C76DFE">
      <w:rPr>
        <w:b/>
        <w:i/>
      </w:rPr>
      <w:t>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99422" w14:textId="77777777" w:rsidR="006E67D0" w:rsidRDefault="006E67D0">
    <w:pPr>
      <w:pStyle w:val="Header"/>
      <w:jc w:val="center"/>
      <w:rPr>
        <w:b/>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5930E" w14:textId="77777777" w:rsidR="006E67D0" w:rsidRDefault="006E67D0" w:rsidP="00F278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048A"/>
    <w:multiLevelType w:val="hybridMultilevel"/>
    <w:tmpl w:val="BA58494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15:restartNumberingAfterBreak="0">
    <w:nsid w:val="21F01BFE"/>
    <w:multiLevelType w:val="hybridMultilevel"/>
    <w:tmpl w:val="7AB0181A"/>
    <w:lvl w:ilvl="0" w:tplc="159660B6">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D759F6"/>
    <w:multiLevelType w:val="hybridMultilevel"/>
    <w:tmpl w:val="3F7E232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29F854F6"/>
    <w:multiLevelType w:val="singleLevel"/>
    <w:tmpl w:val="FD321D02"/>
    <w:lvl w:ilvl="0">
      <w:start w:val="1"/>
      <w:numFmt w:val="bullet"/>
      <w:lvlText w:val="ü"/>
      <w:lvlJc w:val="left"/>
      <w:pPr>
        <w:tabs>
          <w:tab w:val="num" w:pos="360"/>
        </w:tabs>
        <w:ind w:left="360" w:hanging="360"/>
      </w:pPr>
      <w:rPr>
        <w:rFonts w:ascii="Wingdings" w:hAnsi="Wingdings" w:hint="default"/>
        <w:sz w:val="24"/>
      </w:rPr>
    </w:lvl>
  </w:abstractNum>
  <w:abstractNum w:abstractNumId="4" w15:restartNumberingAfterBreak="0">
    <w:nsid w:val="30166A05"/>
    <w:multiLevelType w:val="hybridMultilevel"/>
    <w:tmpl w:val="2884A1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0185281"/>
    <w:multiLevelType w:val="hybridMultilevel"/>
    <w:tmpl w:val="9BA0EBC6"/>
    <w:lvl w:ilvl="0" w:tplc="A192E4E4">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C51E58"/>
    <w:multiLevelType w:val="hybridMultilevel"/>
    <w:tmpl w:val="9C2A5E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C7B5E2F"/>
    <w:multiLevelType w:val="multilevel"/>
    <w:tmpl w:val="F6A6E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060A87"/>
    <w:multiLevelType w:val="hybridMultilevel"/>
    <w:tmpl w:val="171629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D6E1574"/>
    <w:multiLevelType w:val="hybridMultilevel"/>
    <w:tmpl w:val="8C844598"/>
    <w:lvl w:ilvl="0" w:tplc="AD6A27D6">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DCD5849"/>
    <w:multiLevelType w:val="hybridMultilevel"/>
    <w:tmpl w:val="6D98EBB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6EAA3026"/>
    <w:multiLevelType w:val="hybridMultilevel"/>
    <w:tmpl w:val="AF1A17D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12" w15:restartNumberingAfterBreak="0">
    <w:nsid w:val="705A7BE5"/>
    <w:multiLevelType w:val="hybridMultilevel"/>
    <w:tmpl w:val="E86C2C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70D44E44"/>
    <w:multiLevelType w:val="hybridMultilevel"/>
    <w:tmpl w:val="7E307A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93379506">
    <w:abstractNumId w:val="3"/>
  </w:num>
  <w:num w:numId="2" w16cid:durableId="1252156869">
    <w:abstractNumId w:val="6"/>
  </w:num>
  <w:num w:numId="3" w16cid:durableId="1300843063">
    <w:abstractNumId w:val="2"/>
  </w:num>
  <w:num w:numId="4" w16cid:durableId="1829438575">
    <w:abstractNumId w:val="10"/>
  </w:num>
  <w:num w:numId="5" w16cid:durableId="111440623">
    <w:abstractNumId w:val="12"/>
  </w:num>
  <w:num w:numId="6" w16cid:durableId="356345924">
    <w:abstractNumId w:val="11"/>
  </w:num>
  <w:num w:numId="7" w16cid:durableId="1411731599">
    <w:abstractNumId w:val="7"/>
  </w:num>
  <w:num w:numId="8" w16cid:durableId="197747033">
    <w:abstractNumId w:val="4"/>
  </w:num>
  <w:num w:numId="9" w16cid:durableId="240481971">
    <w:abstractNumId w:val="5"/>
  </w:num>
  <w:num w:numId="10" w16cid:durableId="384762003">
    <w:abstractNumId w:val="9"/>
  </w:num>
  <w:num w:numId="11" w16cid:durableId="1426803129">
    <w:abstractNumId w:val="1"/>
  </w:num>
  <w:num w:numId="12" w16cid:durableId="2053839672">
    <w:abstractNumId w:val="8"/>
  </w:num>
  <w:num w:numId="13" w16cid:durableId="36199181">
    <w:abstractNumId w:val="0"/>
  </w:num>
  <w:num w:numId="14" w16cid:durableId="2135981951">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isplayHorizontalDrawingGridEvery w:val="0"/>
  <w:displayVerticalDrawingGridEvery w:val="0"/>
  <w:doNotUseMarginsForDrawingGridOrigin/>
  <w:noPunctuationKerning/>
  <w:characterSpacingControl w:val="doNotCompress"/>
  <w:hdrShapeDefaults>
    <o:shapedefaults v:ext="edit" spidmax="2980" fill="f" fillcolor="white" stroke="f">
      <v:fill color="white" on="f"/>
      <v:stroke on="f"/>
      <o:colormru v:ext="edit" colors="#ddd,#f8f8f8,#eaeaea"/>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wsletter Post Wizard Balloon" w:val="橄ㄴ⤨ӕӐ찔㈇"/>
  </w:docVars>
  <w:rsids>
    <w:rsidRoot w:val="00BC622B"/>
    <w:rsid w:val="00000672"/>
    <w:rsid w:val="00000CC2"/>
    <w:rsid w:val="00001416"/>
    <w:rsid w:val="00002036"/>
    <w:rsid w:val="00002DA1"/>
    <w:rsid w:val="00003313"/>
    <w:rsid w:val="00006321"/>
    <w:rsid w:val="00006F11"/>
    <w:rsid w:val="00011859"/>
    <w:rsid w:val="00011EEF"/>
    <w:rsid w:val="00012CD9"/>
    <w:rsid w:val="0001641C"/>
    <w:rsid w:val="00021455"/>
    <w:rsid w:val="000215F0"/>
    <w:rsid w:val="00023902"/>
    <w:rsid w:val="00026B0D"/>
    <w:rsid w:val="0002783B"/>
    <w:rsid w:val="000278A8"/>
    <w:rsid w:val="0003042B"/>
    <w:rsid w:val="0003058A"/>
    <w:rsid w:val="00034123"/>
    <w:rsid w:val="00036018"/>
    <w:rsid w:val="00036DB9"/>
    <w:rsid w:val="00040E0C"/>
    <w:rsid w:val="000416CB"/>
    <w:rsid w:val="00044232"/>
    <w:rsid w:val="000445ED"/>
    <w:rsid w:val="00045279"/>
    <w:rsid w:val="000457D9"/>
    <w:rsid w:val="0004756A"/>
    <w:rsid w:val="000518A1"/>
    <w:rsid w:val="00051F4E"/>
    <w:rsid w:val="00051F85"/>
    <w:rsid w:val="00052B96"/>
    <w:rsid w:val="00054CED"/>
    <w:rsid w:val="0005596D"/>
    <w:rsid w:val="000565D3"/>
    <w:rsid w:val="000629AD"/>
    <w:rsid w:val="00063597"/>
    <w:rsid w:val="000710D5"/>
    <w:rsid w:val="00071153"/>
    <w:rsid w:val="0007347B"/>
    <w:rsid w:val="00073CA3"/>
    <w:rsid w:val="000744D8"/>
    <w:rsid w:val="00075B5B"/>
    <w:rsid w:val="0007774C"/>
    <w:rsid w:val="00080F35"/>
    <w:rsid w:val="00082948"/>
    <w:rsid w:val="00084429"/>
    <w:rsid w:val="00085077"/>
    <w:rsid w:val="00085493"/>
    <w:rsid w:val="000854B2"/>
    <w:rsid w:val="00086FD3"/>
    <w:rsid w:val="00090B3D"/>
    <w:rsid w:val="0009328D"/>
    <w:rsid w:val="00093290"/>
    <w:rsid w:val="00094226"/>
    <w:rsid w:val="000A17B0"/>
    <w:rsid w:val="000A1E76"/>
    <w:rsid w:val="000A2067"/>
    <w:rsid w:val="000A3127"/>
    <w:rsid w:val="000A6050"/>
    <w:rsid w:val="000A62E7"/>
    <w:rsid w:val="000B0117"/>
    <w:rsid w:val="000B22FD"/>
    <w:rsid w:val="000B4E49"/>
    <w:rsid w:val="000B5DCC"/>
    <w:rsid w:val="000C0406"/>
    <w:rsid w:val="000C3FCD"/>
    <w:rsid w:val="000C5A34"/>
    <w:rsid w:val="000D0CA3"/>
    <w:rsid w:val="000D1DA3"/>
    <w:rsid w:val="000D21EA"/>
    <w:rsid w:val="000D5B16"/>
    <w:rsid w:val="000D7652"/>
    <w:rsid w:val="000D7944"/>
    <w:rsid w:val="000D7B52"/>
    <w:rsid w:val="000E16C6"/>
    <w:rsid w:val="000E191E"/>
    <w:rsid w:val="000E1EAA"/>
    <w:rsid w:val="000E358D"/>
    <w:rsid w:val="000E4136"/>
    <w:rsid w:val="000E4B41"/>
    <w:rsid w:val="000E72CF"/>
    <w:rsid w:val="000E7632"/>
    <w:rsid w:val="000E77BA"/>
    <w:rsid w:val="000F1AA9"/>
    <w:rsid w:val="000F1B16"/>
    <w:rsid w:val="000F4AAA"/>
    <w:rsid w:val="000F4CBD"/>
    <w:rsid w:val="000F5A1E"/>
    <w:rsid w:val="000F6CA0"/>
    <w:rsid w:val="000F7356"/>
    <w:rsid w:val="001015DB"/>
    <w:rsid w:val="00101C46"/>
    <w:rsid w:val="00101C8F"/>
    <w:rsid w:val="00103013"/>
    <w:rsid w:val="001034BF"/>
    <w:rsid w:val="00104099"/>
    <w:rsid w:val="00104D00"/>
    <w:rsid w:val="00104E32"/>
    <w:rsid w:val="00105ED6"/>
    <w:rsid w:val="00106665"/>
    <w:rsid w:val="00106A98"/>
    <w:rsid w:val="0010796A"/>
    <w:rsid w:val="00110648"/>
    <w:rsid w:val="0011158B"/>
    <w:rsid w:val="00112844"/>
    <w:rsid w:val="001135E2"/>
    <w:rsid w:val="0011399A"/>
    <w:rsid w:val="00114FA5"/>
    <w:rsid w:val="00116444"/>
    <w:rsid w:val="00117A6A"/>
    <w:rsid w:val="0012093D"/>
    <w:rsid w:val="001237E2"/>
    <w:rsid w:val="00123B20"/>
    <w:rsid w:val="001240F8"/>
    <w:rsid w:val="00124EB3"/>
    <w:rsid w:val="001311E1"/>
    <w:rsid w:val="001321E4"/>
    <w:rsid w:val="00132E20"/>
    <w:rsid w:val="0013406B"/>
    <w:rsid w:val="00134598"/>
    <w:rsid w:val="00134744"/>
    <w:rsid w:val="0013559B"/>
    <w:rsid w:val="0013614E"/>
    <w:rsid w:val="00136EE5"/>
    <w:rsid w:val="00141053"/>
    <w:rsid w:val="00141ABA"/>
    <w:rsid w:val="00141AC3"/>
    <w:rsid w:val="00142C27"/>
    <w:rsid w:val="001447E6"/>
    <w:rsid w:val="00145CDE"/>
    <w:rsid w:val="0014603B"/>
    <w:rsid w:val="00146D81"/>
    <w:rsid w:val="00147A41"/>
    <w:rsid w:val="00151CE2"/>
    <w:rsid w:val="001530E1"/>
    <w:rsid w:val="0015671E"/>
    <w:rsid w:val="00156B1C"/>
    <w:rsid w:val="00156FCE"/>
    <w:rsid w:val="00160290"/>
    <w:rsid w:val="00161EB8"/>
    <w:rsid w:val="001645AB"/>
    <w:rsid w:val="00164E47"/>
    <w:rsid w:val="00165544"/>
    <w:rsid w:val="0017515E"/>
    <w:rsid w:val="001756BC"/>
    <w:rsid w:val="00175A29"/>
    <w:rsid w:val="00175B2D"/>
    <w:rsid w:val="00177CD9"/>
    <w:rsid w:val="001834E0"/>
    <w:rsid w:val="00183B42"/>
    <w:rsid w:val="00184422"/>
    <w:rsid w:val="0018567F"/>
    <w:rsid w:val="00185C13"/>
    <w:rsid w:val="00186449"/>
    <w:rsid w:val="00186634"/>
    <w:rsid w:val="001903DC"/>
    <w:rsid w:val="00190F90"/>
    <w:rsid w:val="001929AF"/>
    <w:rsid w:val="00193170"/>
    <w:rsid w:val="0019474B"/>
    <w:rsid w:val="00196A24"/>
    <w:rsid w:val="001A17F1"/>
    <w:rsid w:val="001A1A18"/>
    <w:rsid w:val="001A1E5E"/>
    <w:rsid w:val="001A332A"/>
    <w:rsid w:val="001A376F"/>
    <w:rsid w:val="001B0D19"/>
    <w:rsid w:val="001B1897"/>
    <w:rsid w:val="001B40ED"/>
    <w:rsid w:val="001B4E4A"/>
    <w:rsid w:val="001B5E31"/>
    <w:rsid w:val="001B72ED"/>
    <w:rsid w:val="001C0FF7"/>
    <w:rsid w:val="001C4260"/>
    <w:rsid w:val="001C4C90"/>
    <w:rsid w:val="001C5E55"/>
    <w:rsid w:val="001C6AB1"/>
    <w:rsid w:val="001D552F"/>
    <w:rsid w:val="001D5531"/>
    <w:rsid w:val="001D5AD2"/>
    <w:rsid w:val="001D5C4F"/>
    <w:rsid w:val="001D73DF"/>
    <w:rsid w:val="001E3794"/>
    <w:rsid w:val="001E5735"/>
    <w:rsid w:val="001E6C6F"/>
    <w:rsid w:val="001E6D1E"/>
    <w:rsid w:val="001E6EEC"/>
    <w:rsid w:val="001F0D0C"/>
    <w:rsid w:val="001F1B00"/>
    <w:rsid w:val="001F2307"/>
    <w:rsid w:val="001F677E"/>
    <w:rsid w:val="00201B50"/>
    <w:rsid w:val="00201BEC"/>
    <w:rsid w:val="00202DC9"/>
    <w:rsid w:val="002036AE"/>
    <w:rsid w:val="002074C6"/>
    <w:rsid w:val="002111FF"/>
    <w:rsid w:val="00211906"/>
    <w:rsid w:val="00212A12"/>
    <w:rsid w:val="00212BAB"/>
    <w:rsid w:val="00213D11"/>
    <w:rsid w:val="00214B70"/>
    <w:rsid w:val="002163B6"/>
    <w:rsid w:val="00222F85"/>
    <w:rsid w:val="002236C4"/>
    <w:rsid w:val="002255E9"/>
    <w:rsid w:val="002265F1"/>
    <w:rsid w:val="00226B5B"/>
    <w:rsid w:val="002304D7"/>
    <w:rsid w:val="00231B88"/>
    <w:rsid w:val="00232088"/>
    <w:rsid w:val="0023422E"/>
    <w:rsid w:val="002345DA"/>
    <w:rsid w:val="00235B44"/>
    <w:rsid w:val="0024344C"/>
    <w:rsid w:val="00244036"/>
    <w:rsid w:val="0024412D"/>
    <w:rsid w:val="0024447B"/>
    <w:rsid w:val="00244B8A"/>
    <w:rsid w:val="00245B83"/>
    <w:rsid w:val="00246340"/>
    <w:rsid w:val="0024736C"/>
    <w:rsid w:val="00250FBF"/>
    <w:rsid w:val="00251FA4"/>
    <w:rsid w:val="002522EF"/>
    <w:rsid w:val="002524F0"/>
    <w:rsid w:val="00256BB7"/>
    <w:rsid w:val="00257A97"/>
    <w:rsid w:val="002627F0"/>
    <w:rsid w:val="0026364E"/>
    <w:rsid w:val="00264111"/>
    <w:rsid w:val="00265082"/>
    <w:rsid w:val="0026519B"/>
    <w:rsid w:val="00266F55"/>
    <w:rsid w:val="002672E7"/>
    <w:rsid w:val="002735B8"/>
    <w:rsid w:val="00274F26"/>
    <w:rsid w:val="00276AC6"/>
    <w:rsid w:val="002778A0"/>
    <w:rsid w:val="00280545"/>
    <w:rsid w:val="00282DD6"/>
    <w:rsid w:val="00284EC9"/>
    <w:rsid w:val="002859DB"/>
    <w:rsid w:val="00286402"/>
    <w:rsid w:val="002878F7"/>
    <w:rsid w:val="0029076B"/>
    <w:rsid w:val="00291FF2"/>
    <w:rsid w:val="00294EBA"/>
    <w:rsid w:val="00294FF8"/>
    <w:rsid w:val="00295EC3"/>
    <w:rsid w:val="002A2A50"/>
    <w:rsid w:val="002A378A"/>
    <w:rsid w:val="002A391E"/>
    <w:rsid w:val="002A684E"/>
    <w:rsid w:val="002B01D0"/>
    <w:rsid w:val="002B3B7C"/>
    <w:rsid w:val="002B3C0D"/>
    <w:rsid w:val="002B425F"/>
    <w:rsid w:val="002B7567"/>
    <w:rsid w:val="002C2B17"/>
    <w:rsid w:val="002C34D6"/>
    <w:rsid w:val="002C4308"/>
    <w:rsid w:val="002C4E7A"/>
    <w:rsid w:val="002C6309"/>
    <w:rsid w:val="002C630C"/>
    <w:rsid w:val="002C6756"/>
    <w:rsid w:val="002C79D8"/>
    <w:rsid w:val="002C7BB3"/>
    <w:rsid w:val="002D451B"/>
    <w:rsid w:val="002D51A7"/>
    <w:rsid w:val="002D5567"/>
    <w:rsid w:val="002D7135"/>
    <w:rsid w:val="002D7A13"/>
    <w:rsid w:val="002D7D90"/>
    <w:rsid w:val="002E06E4"/>
    <w:rsid w:val="002E2778"/>
    <w:rsid w:val="002E566C"/>
    <w:rsid w:val="002E5BE7"/>
    <w:rsid w:val="002E60E1"/>
    <w:rsid w:val="002F02F3"/>
    <w:rsid w:val="002F092D"/>
    <w:rsid w:val="002F1E2D"/>
    <w:rsid w:val="002F428F"/>
    <w:rsid w:val="002F7AD0"/>
    <w:rsid w:val="00300CF3"/>
    <w:rsid w:val="00301641"/>
    <w:rsid w:val="0030333F"/>
    <w:rsid w:val="00303A09"/>
    <w:rsid w:val="00306D25"/>
    <w:rsid w:val="00306F46"/>
    <w:rsid w:val="003122FA"/>
    <w:rsid w:val="00312AA3"/>
    <w:rsid w:val="00312ACF"/>
    <w:rsid w:val="00312D4F"/>
    <w:rsid w:val="0031375D"/>
    <w:rsid w:val="003160EF"/>
    <w:rsid w:val="003176CB"/>
    <w:rsid w:val="00322AAF"/>
    <w:rsid w:val="00322D1D"/>
    <w:rsid w:val="0033190B"/>
    <w:rsid w:val="0033257E"/>
    <w:rsid w:val="00333752"/>
    <w:rsid w:val="003337E0"/>
    <w:rsid w:val="0033471F"/>
    <w:rsid w:val="00337878"/>
    <w:rsid w:val="003411B6"/>
    <w:rsid w:val="00343998"/>
    <w:rsid w:val="00343AEE"/>
    <w:rsid w:val="00345A7F"/>
    <w:rsid w:val="00346B80"/>
    <w:rsid w:val="0035183D"/>
    <w:rsid w:val="0035193C"/>
    <w:rsid w:val="00352511"/>
    <w:rsid w:val="0035686A"/>
    <w:rsid w:val="003568BA"/>
    <w:rsid w:val="00357581"/>
    <w:rsid w:val="0036105E"/>
    <w:rsid w:val="00361121"/>
    <w:rsid w:val="00361776"/>
    <w:rsid w:val="00361C60"/>
    <w:rsid w:val="0036420B"/>
    <w:rsid w:val="003644EA"/>
    <w:rsid w:val="0036497B"/>
    <w:rsid w:val="003703F3"/>
    <w:rsid w:val="0037326E"/>
    <w:rsid w:val="00373E57"/>
    <w:rsid w:val="0037441E"/>
    <w:rsid w:val="003779CA"/>
    <w:rsid w:val="00382195"/>
    <w:rsid w:val="00385379"/>
    <w:rsid w:val="00386CD7"/>
    <w:rsid w:val="003877F6"/>
    <w:rsid w:val="003904D4"/>
    <w:rsid w:val="00393390"/>
    <w:rsid w:val="003943A4"/>
    <w:rsid w:val="0039458F"/>
    <w:rsid w:val="00394C2C"/>
    <w:rsid w:val="003967E8"/>
    <w:rsid w:val="00396CDC"/>
    <w:rsid w:val="003A07EB"/>
    <w:rsid w:val="003A12BD"/>
    <w:rsid w:val="003A210E"/>
    <w:rsid w:val="003A35D6"/>
    <w:rsid w:val="003A5026"/>
    <w:rsid w:val="003A5C16"/>
    <w:rsid w:val="003A76C3"/>
    <w:rsid w:val="003A772E"/>
    <w:rsid w:val="003B17EC"/>
    <w:rsid w:val="003B1867"/>
    <w:rsid w:val="003B3FCD"/>
    <w:rsid w:val="003B7FEF"/>
    <w:rsid w:val="003C078C"/>
    <w:rsid w:val="003C37B0"/>
    <w:rsid w:val="003C3A5B"/>
    <w:rsid w:val="003C683C"/>
    <w:rsid w:val="003C7313"/>
    <w:rsid w:val="003C78DC"/>
    <w:rsid w:val="003D032A"/>
    <w:rsid w:val="003D09C7"/>
    <w:rsid w:val="003D0CA9"/>
    <w:rsid w:val="003D10A0"/>
    <w:rsid w:val="003D1496"/>
    <w:rsid w:val="003D1C15"/>
    <w:rsid w:val="003D2C82"/>
    <w:rsid w:val="003D3A8D"/>
    <w:rsid w:val="003D60F2"/>
    <w:rsid w:val="003D7AD2"/>
    <w:rsid w:val="003E18B3"/>
    <w:rsid w:val="003E1D50"/>
    <w:rsid w:val="003E2E1F"/>
    <w:rsid w:val="003E3ACE"/>
    <w:rsid w:val="003E4059"/>
    <w:rsid w:val="003E4DB6"/>
    <w:rsid w:val="003E4E2B"/>
    <w:rsid w:val="003E6A56"/>
    <w:rsid w:val="003F0A5F"/>
    <w:rsid w:val="003F193F"/>
    <w:rsid w:val="003F3E9B"/>
    <w:rsid w:val="003F3EBF"/>
    <w:rsid w:val="003F43C2"/>
    <w:rsid w:val="00400C06"/>
    <w:rsid w:val="00400DC5"/>
    <w:rsid w:val="00402268"/>
    <w:rsid w:val="004037D6"/>
    <w:rsid w:val="00403C88"/>
    <w:rsid w:val="00404A1B"/>
    <w:rsid w:val="00404B20"/>
    <w:rsid w:val="00405C69"/>
    <w:rsid w:val="00407477"/>
    <w:rsid w:val="004125C7"/>
    <w:rsid w:val="00413313"/>
    <w:rsid w:val="004159E2"/>
    <w:rsid w:val="004162A5"/>
    <w:rsid w:val="004248CF"/>
    <w:rsid w:val="00426B33"/>
    <w:rsid w:val="00427D94"/>
    <w:rsid w:val="00427E0D"/>
    <w:rsid w:val="00430623"/>
    <w:rsid w:val="00431093"/>
    <w:rsid w:val="00431279"/>
    <w:rsid w:val="00433870"/>
    <w:rsid w:val="00433C86"/>
    <w:rsid w:val="00435F24"/>
    <w:rsid w:val="004361E5"/>
    <w:rsid w:val="0043674C"/>
    <w:rsid w:val="00437808"/>
    <w:rsid w:val="00441BF8"/>
    <w:rsid w:val="00443945"/>
    <w:rsid w:val="00447AA7"/>
    <w:rsid w:val="00454450"/>
    <w:rsid w:val="00454677"/>
    <w:rsid w:val="00455184"/>
    <w:rsid w:val="00455362"/>
    <w:rsid w:val="004569BC"/>
    <w:rsid w:val="00456C79"/>
    <w:rsid w:val="004659DD"/>
    <w:rsid w:val="004721ED"/>
    <w:rsid w:val="0047221A"/>
    <w:rsid w:val="0047297A"/>
    <w:rsid w:val="004742C3"/>
    <w:rsid w:val="00475879"/>
    <w:rsid w:val="00475FEE"/>
    <w:rsid w:val="00477121"/>
    <w:rsid w:val="004771AD"/>
    <w:rsid w:val="0047756A"/>
    <w:rsid w:val="004803B7"/>
    <w:rsid w:val="00480796"/>
    <w:rsid w:val="004848BC"/>
    <w:rsid w:val="00485991"/>
    <w:rsid w:val="00491066"/>
    <w:rsid w:val="0049117E"/>
    <w:rsid w:val="00495F0D"/>
    <w:rsid w:val="004A0F9B"/>
    <w:rsid w:val="004A169B"/>
    <w:rsid w:val="004A2537"/>
    <w:rsid w:val="004A36B8"/>
    <w:rsid w:val="004A38CB"/>
    <w:rsid w:val="004A52BA"/>
    <w:rsid w:val="004A6DF7"/>
    <w:rsid w:val="004A7571"/>
    <w:rsid w:val="004B1102"/>
    <w:rsid w:val="004B1D1E"/>
    <w:rsid w:val="004B1E56"/>
    <w:rsid w:val="004B2D57"/>
    <w:rsid w:val="004B35F2"/>
    <w:rsid w:val="004B64E3"/>
    <w:rsid w:val="004B6EE7"/>
    <w:rsid w:val="004B779F"/>
    <w:rsid w:val="004C0149"/>
    <w:rsid w:val="004C0CBF"/>
    <w:rsid w:val="004C1586"/>
    <w:rsid w:val="004C5C79"/>
    <w:rsid w:val="004C7565"/>
    <w:rsid w:val="004C7DBA"/>
    <w:rsid w:val="004D009C"/>
    <w:rsid w:val="004D02F3"/>
    <w:rsid w:val="004D0CFE"/>
    <w:rsid w:val="004D2185"/>
    <w:rsid w:val="004D2D26"/>
    <w:rsid w:val="004D60F5"/>
    <w:rsid w:val="004D6B02"/>
    <w:rsid w:val="004D7A3D"/>
    <w:rsid w:val="004E0699"/>
    <w:rsid w:val="004E1D4E"/>
    <w:rsid w:val="004E2613"/>
    <w:rsid w:val="004E31C5"/>
    <w:rsid w:val="004E362A"/>
    <w:rsid w:val="004F2632"/>
    <w:rsid w:val="004F4D27"/>
    <w:rsid w:val="004F4FF1"/>
    <w:rsid w:val="004F575A"/>
    <w:rsid w:val="004F5E83"/>
    <w:rsid w:val="004F6A16"/>
    <w:rsid w:val="00501FD1"/>
    <w:rsid w:val="00502031"/>
    <w:rsid w:val="0050330E"/>
    <w:rsid w:val="0050516F"/>
    <w:rsid w:val="0051036F"/>
    <w:rsid w:val="005120A8"/>
    <w:rsid w:val="00515BFA"/>
    <w:rsid w:val="005163B9"/>
    <w:rsid w:val="0052013D"/>
    <w:rsid w:val="005225AE"/>
    <w:rsid w:val="00523714"/>
    <w:rsid w:val="00526291"/>
    <w:rsid w:val="00527BCE"/>
    <w:rsid w:val="00536C29"/>
    <w:rsid w:val="0053768F"/>
    <w:rsid w:val="00537E75"/>
    <w:rsid w:val="00543462"/>
    <w:rsid w:val="00545F18"/>
    <w:rsid w:val="0055037E"/>
    <w:rsid w:val="00553A5A"/>
    <w:rsid w:val="00554264"/>
    <w:rsid w:val="005576C5"/>
    <w:rsid w:val="00561979"/>
    <w:rsid w:val="005628C9"/>
    <w:rsid w:val="00564747"/>
    <w:rsid w:val="00564A22"/>
    <w:rsid w:val="005677CD"/>
    <w:rsid w:val="0057031F"/>
    <w:rsid w:val="00575B4C"/>
    <w:rsid w:val="00576328"/>
    <w:rsid w:val="00576A37"/>
    <w:rsid w:val="00577AA5"/>
    <w:rsid w:val="005817EB"/>
    <w:rsid w:val="0058194E"/>
    <w:rsid w:val="00584122"/>
    <w:rsid w:val="005860F2"/>
    <w:rsid w:val="00586BF5"/>
    <w:rsid w:val="00587909"/>
    <w:rsid w:val="00587CAD"/>
    <w:rsid w:val="0059102F"/>
    <w:rsid w:val="00591822"/>
    <w:rsid w:val="005946F6"/>
    <w:rsid w:val="00596BCA"/>
    <w:rsid w:val="005A0DC7"/>
    <w:rsid w:val="005A1291"/>
    <w:rsid w:val="005A12DB"/>
    <w:rsid w:val="005A3328"/>
    <w:rsid w:val="005A3BDE"/>
    <w:rsid w:val="005A7473"/>
    <w:rsid w:val="005A7B66"/>
    <w:rsid w:val="005B2038"/>
    <w:rsid w:val="005B38C5"/>
    <w:rsid w:val="005B49B6"/>
    <w:rsid w:val="005B7A46"/>
    <w:rsid w:val="005C0EA2"/>
    <w:rsid w:val="005C2BA8"/>
    <w:rsid w:val="005D1B22"/>
    <w:rsid w:val="005D299D"/>
    <w:rsid w:val="005D2A62"/>
    <w:rsid w:val="005D39A5"/>
    <w:rsid w:val="005D3BDB"/>
    <w:rsid w:val="005D5DB1"/>
    <w:rsid w:val="005D7483"/>
    <w:rsid w:val="005E5DC0"/>
    <w:rsid w:val="005E6CD9"/>
    <w:rsid w:val="005F18BD"/>
    <w:rsid w:val="005F1B0F"/>
    <w:rsid w:val="005F6DCA"/>
    <w:rsid w:val="00600B39"/>
    <w:rsid w:val="00605226"/>
    <w:rsid w:val="00606F9C"/>
    <w:rsid w:val="00611F9A"/>
    <w:rsid w:val="006126D7"/>
    <w:rsid w:val="00613408"/>
    <w:rsid w:val="006145C9"/>
    <w:rsid w:val="006171AC"/>
    <w:rsid w:val="00621840"/>
    <w:rsid w:val="00621BC7"/>
    <w:rsid w:val="0062225A"/>
    <w:rsid w:val="00623EB3"/>
    <w:rsid w:val="006255BB"/>
    <w:rsid w:val="006258D4"/>
    <w:rsid w:val="006306E8"/>
    <w:rsid w:val="00631A41"/>
    <w:rsid w:val="006332A5"/>
    <w:rsid w:val="00633728"/>
    <w:rsid w:val="00633A98"/>
    <w:rsid w:val="00634843"/>
    <w:rsid w:val="00634885"/>
    <w:rsid w:val="00637DEE"/>
    <w:rsid w:val="0064045A"/>
    <w:rsid w:val="00640AA3"/>
    <w:rsid w:val="00643350"/>
    <w:rsid w:val="006438D9"/>
    <w:rsid w:val="00645098"/>
    <w:rsid w:val="00646FA5"/>
    <w:rsid w:val="00653737"/>
    <w:rsid w:val="00653BAA"/>
    <w:rsid w:val="00654C89"/>
    <w:rsid w:val="006550D7"/>
    <w:rsid w:val="006615A1"/>
    <w:rsid w:val="00662223"/>
    <w:rsid w:val="00662CA1"/>
    <w:rsid w:val="006647A7"/>
    <w:rsid w:val="00665E53"/>
    <w:rsid w:val="00665EC2"/>
    <w:rsid w:val="00666096"/>
    <w:rsid w:val="00666EF8"/>
    <w:rsid w:val="0067246D"/>
    <w:rsid w:val="006731C6"/>
    <w:rsid w:val="00675372"/>
    <w:rsid w:val="00677A3F"/>
    <w:rsid w:val="00677DD3"/>
    <w:rsid w:val="00685DC4"/>
    <w:rsid w:val="00687FF7"/>
    <w:rsid w:val="006909CF"/>
    <w:rsid w:val="00691C0C"/>
    <w:rsid w:val="006920AC"/>
    <w:rsid w:val="0069219F"/>
    <w:rsid w:val="00694764"/>
    <w:rsid w:val="00695115"/>
    <w:rsid w:val="006976D7"/>
    <w:rsid w:val="006A3703"/>
    <w:rsid w:val="006A375A"/>
    <w:rsid w:val="006A38FE"/>
    <w:rsid w:val="006A3C31"/>
    <w:rsid w:val="006A4485"/>
    <w:rsid w:val="006A4FE6"/>
    <w:rsid w:val="006A59BE"/>
    <w:rsid w:val="006B06DF"/>
    <w:rsid w:val="006B09D1"/>
    <w:rsid w:val="006B264D"/>
    <w:rsid w:val="006B2F97"/>
    <w:rsid w:val="006B4568"/>
    <w:rsid w:val="006B53B1"/>
    <w:rsid w:val="006B7995"/>
    <w:rsid w:val="006C4807"/>
    <w:rsid w:val="006C5351"/>
    <w:rsid w:val="006C5B6C"/>
    <w:rsid w:val="006C6FBC"/>
    <w:rsid w:val="006C773D"/>
    <w:rsid w:val="006C7AA1"/>
    <w:rsid w:val="006C7B0A"/>
    <w:rsid w:val="006D39EE"/>
    <w:rsid w:val="006D7E4B"/>
    <w:rsid w:val="006E0454"/>
    <w:rsid w:val="006E447E"/>
    <w:rsid w:val="006E67D0"/>
    <w:rsid w:val="006F1854"/>
    <w:rsid w:val="006F18E0"/>
    <w:rsid w:val="006F4EED"/>
    <w:rsid w:val="00700B41"/>
    <w:rsid w:val="00706928"/>
    <w:rsid w:val="00707BE8"/>
    <w:rsid w:val="007102B2"/>
    <w:rsid w:val="0071176A"/>
    <w:rsid w:val="007118C7"/>
    <w:rsid w:val="007119C9"/>
    <w:rsid w:val="0071342A"/>
    <w:rsid w:val="00713F96"/>
    <w:rsid w:val="00715C59"/>
    <w:rsid w:val="007169D4"/>
    <w:rsid w:val="00720B91"/>
    <w:rsid w:val="00720CD9"/>
    <w:rsid w:val="00721248"/>
    <w:rsid w:val="0072194A"/>
    <w:rsid w:val="007225D8"/>
    <w:rsid w:val="00722C8C"/>
    <w:rsid w:val="00723117"/>
    <w:rsid w:val="00723244"/>
    <w:rsid w:val="00730990"/>
    <w:rsid w:val="00736034"/>
    <w:rsid w:val="007362CF"/>
    <w:rsid w:val="00736453"/>
    <w:rsid w:val="0074292A"/>
    <w:rsid w:val="00743D63"/>
    <w:rsid w:val="00744B7A"/>
    <w:rsid w:val="00745164"/>
    <w:rsid w:val="00745361"/>
    <w:rsid w:val="00746A45"/>
    <w:rsid w:val="00746D65"/>
    <w:rsid w:val="00747AB6"/>
    <w:rsid w:val="00751A02"/>
    <w:rsid w:val="00752489"/>
    <w:rsid w:val="00752962"/>
    <w:rsid w:val="007552EC"/>
    <w:rsid w:val="007621F5"/>
    <w:rsid w:val="007661BE"/>
    <w:rsid w:val="00766E82"/>
    <w:rsid w:val="00767D68"/>
    <w:rsid w:val="007710F2"/>
    <w:rsid w:val="00775CA0"/>
    <w:rsid w:val="00776386"/>
    <w:rsid w:val="00776878"/>
    <w:rsid w:val="007804D4"/>
    <w:rsid w:val="00781717"/>
    <w:rsid w:val="00781BBC"/>
    <w:rsid w:val="00782004"/>
    <w:rsid w:val="0078275F"/>
    <w:rsid w:val="0078312F"/>
    <w:rsid w:val="00783EB1"/>
    <w:rsid w:val="00784891"/>
    <w:rsid w:val="007852EA"/>
    <w:rsid w:val="0078548F"/>
    <w:rsid w:val="007879A5"/>
    <w:rsid w:val="00787B7D"/>
    <w:rsid w:val="0079685C"/>
    <w:rsid w:val="00796A30"/>
    <w:rsid w:val="00797517"/>
    <w:rsid w:val="007A267F"/>
    <w:rsid w:val="007A2C02"/>
    <w:rsid w:val="007A2C6E"/>
    <w:rsid w:val="007A2DF9"/>
    <w:rsid w:val="007A41F4"/>
    <w:rsid w:val="007A6D61"/>
    <w:rsid w:val="007A75F1"/>
    <w:rsid w:val="007B1CEC"/>
    <w:rsid w:val="007B3047"/>
    <w:rsid w:val="007B3370"/>
    <w:rsid w:val="007B3A0B"/>
    <w:rsid w:val="007B4F13"/>
    <w:rsid w:val="007C0DA4"/>
    <w:rsid w:val="007C270D"/>
    <w:rsid w:val="007C2D21"/>
    <w:rsid w:val="007C41E6"/>
    <w:rsid w:val="007D052E"/>
    <w:rsid w:val="007D085E"/>
    <w:rsid w:val="007D3826"/>
    <w:rsid w:val="007D6B00"/>
    <w:rsid w:val="007E44FB"/>
    <w:rsid w:val="007E4863"/>
    <w:rsid w:val="007E7A58"/>
    <w:rsid w:val="007F2EC6"/>
    <w:rsid w:val="007F3128"/>
    <w:rsid w:val="007F4496"/>
    <w:rsid w:val="007F61C7"/>
    <w:rsid w:val="00800302"/>
    <w:rsid w:val="0080142E"/>
    <w:rsid w:val="0080182C"/>
    <w:rsid w:val="008022AC"/>
    <w:rsid w:val="00802596"/>
    <w:rsid w:val="00802E02"/>
    <w:rsid w:val="00806445"/>
    <w:rsid w:val="0080748F"/>
    <w:rsid w:val="00807EA3"/>
    <w:rsid w:val="00811F97"/>
    <w:rsid w:val="00813082"/>
    <w:rsid w:val="00821898"/>
    <w:rsid w:val="00822EF0"/>
    <w:rsid w:val="00824773"/>
    <w:rsid w:val="0083079A"/>
    <w:rsid w:val="00833976"/>
    <w:rsid w:val="00833DD9"/>
    <w:rsid w:val="008345D8"/>
    <w:rsid w:val="00835BB9"/>
    <w:rsid w:val="00835E04"/>
    <w:rsid w:val="00840062"/>
    <w:rsid w:val="008407A2"/>
    <w:rsid w:val="008407AA"/>
    <w:rsid w:val="00841D4E"/>
    <w:rsid w:val="00842C61"/>
    <w:rsid w:val="00843073"/>
    <w:rsid w:val="00846B7A"/>
    <w:rsid w:val="00850DA2"/>
    <w:rsid w:val="0085228F"/>
    <w:rsid w:val="00853804"/>
    <w:rsid w:val="00855AB8"/>
    <w:rsid w:val="008571F2"/>
    <w:rsid w:val="00857650"/>
    <w:rsid w:val="00860401"/>
    <w:rsid w:val="0086198E"/>
    <w:rsid w:val="00866643"/>
    <w:rsid w:val="008676EC"/>
    <w:rsid w:val="00870C12"/>
    <w:rsid w:val="00871879"/>
    <w:rsid w:val="0087193A"/>
    <w:rsid w:val="0087357C"/>
    <w:rsid w:val="00874220"/>
    <w:rsid w:val="008748F3"/>
    <w:rsid w:val="008775DF"/>
    <w:rsid w:val="00877A33"/>
    <w:rsid w:val="008818D5"/>
    <w:rsid w:val="0088493C"/>
    <w:rsid w:val="00890EAA"/>
    <w:rsid w:val="008911C4"/>
    <w:rsid w:val="00891BA3"/>
    <w:rsid w:val="00891D38"/>
    <w:rsid w:val="00894C86"/>
    <w:rsid w:val="00895991"/>
    <w:rsid w:val="00895EEB"/>
    <w:rsid w:val="008964FB"/>
    <w:rsid w:val="00896F07"/>
    <w:rsid w:val="008A3B0C"/>
    <w:rsid w:val="008A570B"/>
    <w:rsid w:val="008A718A"/>
    <w:rsid w:val="008B0D71"/>
    <w:rsid w:val="008B3874"/>
    <w:rsid w:val="008B6421"/>
    <w:rsid w:val="008B6827"/>
    <w:rsid w:val="008B7DE6"/>
    <w:rsid w:val="008C00E9"/>
    <w:rsid w:val="008C4AC2"/>
    <w:rsid w:val="008C5234"/>
    <w:rsid w:val="008C6468"/>
    <w:rsid w:val="008C7824"/>
    <w:rsid w:val="008D24F6"/>
    <w:rsid w:val="008D395F"/>
    <w:rsid w:val="008D69A2"/>
    <w:rsid w:val="008E07FF"/>
    <w:rsid w:val="008E2933"/>
    <w:rsid w:val="008E35EB"/>
    <w:rsid w:val="008E52B2"/>
    <w:rsid w:val="008E5B1F"/>
    <w:rsid w:val="008E5EA7"/>
    <w:rsid w:val="008E5FF5"/>
    <w:rsid w:val="008F2779"/>
    <w:rsid w:val="008F3552"/>
    <w:rsid w:val="008F4491"/>
    <w:rsid w:val="008F4E98"/>
    <w:rsid w:val="008F62EF"/>
    <w:rsid w:val="00902215"/>
    <w:rsid w:val="00903077"/>
    <w:rsid w:val="00906971"/>
    <w:rsid w:val="0091402F"/>
    <w:rsid w:val="0091757B"/>
    <w:rsid w:val="00925503"/>
    <w:rsid w:val="0092698F"/>
    <w:rsid w:val="009277F3"/>
    <w:rsid w:val="00931B2D"/>
    <w:rsid w:val="00932525"/>
    <w:rsid w:val="0093427D"/>
    <w:rsid w:val="009362B6"/>
    <w:rsid w:val="00937E12"/>
    <w:rsid w:val="00941EFF"/>
    <w:rsid w:val="00942192"/>
    <w:rsid w:val="00942B7F"/>
    <w:rsid w:val="00943129"/>
    <w:rsid w:val="00946C5F"/>
    <w:rsid w:val="00946CF8"/>
    <w:rsid w:val="00951BB1"/>
    <w:rsid w:val="0095603A"/>
    <w:rsid w:val="0096045E"/>
    <w:rsid w:val="009609FF"/>
    <w:rsid w:val="00961B73"/>
    <w:rsid w:val="0096213E"/>
    <w:rsid w:val="00965517"/>
    <w:rsid w:val="0096590B"/>
    <w:rsid w:val="00966529"/>
    <w:rsid w:val="009666CB"/>
    <w:rsid w:val="0097016C"/>
    <w:rsid w:val="00970316"/>
    <w:rsid w:val="009717FC"/>
    <w:rsid w:val="00971D76"/>
    <w:rsid w:val="009728CE"/>
    <w:rsid w:val="009747FD"/>
    <w:rsid w:val="00976EFB"/>
    <w:rsid w:val="00980215"/>
    <w:rsid w:val="0098319B"/>
    <w:rsid w:val="0098448E"/>
    <w:rsid w:val="009860FC"/>
    <w:rsid w:val="0099031A"/>
    <w:rsid w:val="00990501"/>
    <w:rsid w:val="0099070E"/>
    <w:rsid w:val="009919C4"/>
    <w:rsid w:val="0099234B"/>
    <w:rsid w:val="0099331A"/>
    <w:rsid w:val="00994685"/>
    <w:rsid w:val="0099626A"/>
    <w:rsid w:val="009A0FE9"/>
    <w:rsid w:val="009A16D8"/>
    <w:rsid w:val="009A1F42"/>
    <w:rsid w:val="009A258D"/>
    <w:rsid w:val="009A3127"/>
    <w:rsid w:val="009A371B"/>
    <w:rsid w:val="009A534D"/>
    <w:rsid w:val="009B0115"/>
    <w:rsid w:val="009B0379"/>
    <w:rsid w:val="009B07FF"/>
    <w:rsid w:val="009B0B49"/>
    <w:rsid w:val="009B2798"/>
    <w:rsid w:val="009B3476"/>
    <w:rsid w:val="009B4C33"/>
    <w:rsid w:val="009B559D"/>
    <w:rsid w:val="009B5A04"/>
    <w:rsid w:val="009B685D"/>
    <w:rsid w:val="009C00A6"/>
    <w:rsid w:val="009C0D39"/>
    <w:rsid w:val="009C3179"/>
    <w:rsid w:val="009C429F"/>
    <w:rsid w:val="009C44C7"/>
    <w:rsid w:val="009C577B"/>
    <w:rsid w:val="009C57C1"/>
    <w:rsid w:val="009C5DB6"/>
    <w:rsid w:val="009C74B8"/>
    <w:rsid w:val="009D3049"/>
    <w:rsid w:val="009D3CC2"/>
    <w:rsid w:val="009D5258"/>
    <w:rsid w:val="009D57B7"/>
    <w:rsid w:val="009E0C81"/>
    <w:rsid w:val="009E2D1E"/>
    <w:rsid w:val="009E4E38"/>
    <w:rsid w:val="009E4F13"/>
    <w:rsid w:val="009E5EFC"/>
    <w:rsid w:val="009E60EC"/>
    <w:rsid w:val="009F7CC3"/>
    <w:rsid w:val="00A03C9B"/>
    <w:rsid w:val="00A0561D"/>
    <w:rsid w:val="00A073A5"/>
    <w:rsid w:val="00A07AA4"/>
    <w:rsid w:val="00A100A3"/>
    <w:rsid w:val="00A107EF"/>
    <w:rsid w:val="00A16D22"/>
    <w:rsid w:val="00A202C7"/>
    <w:rsid w:val="00A2046C"/>
    <w:rsid w:val="00A22BEA"/>
    <w:rsid w:val="00A23135"/>
    <w:rsid w:val="00A239D7"/>
    <w:rsid w:val="00A24A24"/>
    <w:rsid w:val="00A24E9B"/>
    <w:rsid w:val="00A271D1"/>
    <w:rsid w:val="00A30175"/>
    <w:rsid w:val="00A32164"/>
    <w:rsid w:val="00A324FD"/>
    <w:rsid w:val="00A33F44"/>
    <w:rsid w:val="00A4139D"/>
    <w:rsid w:val="00A42443"/>
    <w:rsid w:val="00A43101"/>
    <w:rsid w:val="00A45A9E"/>
    <w:rsid w:val="00A52925"/>
    <w:rsid w:val="00A53BDD"/>
    <w:rsid w:val="00A54AE1"/>
    <w:rsid w:val="00A558DA"/>
    <w:rsid w:val="00A56913"/>
    <w:rsid w:val="00A56A52"/>
    <w:rsid w:val="00A62A3F"/>
    <w:rsid w:val="00A70897"/>
    <w:rsid w:val="00A74244"/>
    <w:rsid w:val="00A743FD"/>
    <w:rsid w:val="00A74D41"/>
    <w:rsid w:val="00A74E4A"/>
    <w:rsid w:val="00A75BB5"/>
    <w:rsid w:val="00A761E4"/>
    <w:rsid w:val="00A8116B"/>
    <w:rsid w:val="00A81B1F"/>
    <w:rsid w:val="00A81E7E"/>
    <w:rsid w:val="00A85176"/>
    <w:rsid w:val="00A851B2"/>
    <w:rsid w:val="00A85E1E"/>
    <w:rsid w:val="00A8638C"/>
    <w:rsid w:val="00A87793"/>
    <w:rsid w:val="00A9250E"/>
    <w:rsid w:val="00A94348"/>
    <w:rsid w:val="00A96A93"/>
    <w:rsid w:val="00AA0182"/>
    <w:rsid w:val="00AA0B91"/>
    <w:rsid w:val="00AA28BD"/>
    <w:rsid w:val="00AA489A"/>
    <w:rsid w:val="00AA4B03"/>
    <w:rsid w:val="00AA4F17"/>
    <w:rsid w:val="00AA652A"/>
    <w:rsid w:val="00AA7F63"/>
    <w:rsid w:val="00AB0385"/>
    <w:rsid w:val="00AB092D"/>
    <w:rsid w:val="00AB2329"/>
    <w:rsid w:val="00AB374E"/>
    <w:rsid w:val="00AB48A9"/>
    <w:rsid w:val="00AC1ADA"/>
    <w:rsid w:val="00AC314D"/>
    <w:rsid w:val="00AC5734"/>
    <w:rsid w:val="00AC5C8D"/>
    <w:rsid w:val="00AC5D02"/>
    <w:rsid w:val="00AC77CA"/>
    <w:rsid w:val="00AC7A13"/>
    <w:rsid w:val="00AD003A"/>
    <w:rsid w:val="00AD08EA"/>
    <w:rsid w:val="00AD47F4"/>
    <w:rsid w:val="00AD4C1D"/>
    <w:rsid w:val="00AD4CA7"/>
    <w:rsid w:val="00AE00FA"/>
    <w:rsid w:val="00AE160C"/>
    <w:rsid w:val="00AE2053"/>
    <w:rsid w:val="00AE3874"/>
    <w:rsid w:val="00AE3CA8"/>
    <w:rsid w:val="00AE5F73"/>
    <w:rsid w:val="00AE6B1D"/>
    <w:rsid w:val="00AF3EB2"/>
    <w:rsid w:val="00AF4FA3"/>
    <w:rsid w:val="00AF5632"/>
    <w:rsid w:val="00AF5D27"/>
    <w:rsid w:val="00B04ACB"/>
    <w:rsid w:val="00B06E9F"/>
    <w:rsid w:val="00B105E3"/>
    <w:rsid w:val="00B109A5"/>
    <w:rsid w:val="00B113F0"/>
    <w:rsid w:val="00B134A5"/>
    <w:rsid w:val="00B16E80"/>
    <w:rsid w:val="00B17C53"/>
    <w:rsid w:val="00B218F4"/>
    <w:rsid w:val="00B22C61"/>
    <w:rsid w:val="00B245DE"/>
    <w:rsid w:val="00B24C8E"/>
    <w:rsid w:val="00B25CE8"/>
    <w:rsid w:val="00B2608A"/>
    <w:rsid w:val="00B2679A"/>
    <w:rsid w:val="00B27885"/>
    <w:rsid w:val="00B27D9F"/>
    <w:rsid w:val="00B41C42"/>
    <w:rsid w:val="00B42734"/>
    <w:rsid w:val="00B4572D"/>
    <w:rsid w:val="00B45BD7"/>
    <w:rsid w:val="00B51F44"/>
    <w:rsid w:val="00B53C2A"/>
    <w:rsid w:val="00B54B9D"/>
    <w:rsid w:val="00B568BE"/>
    <w:rsid w:val="00B6055C"/>
    <w:rsid w:val="00B63D73"/>
    <w:rsid w:val="00B665F5"/>
    <w:rsid w:val="00B6757D"/>
    <w:rsid w:val="00B700F0"/>
    <w:rsid w:val="00B7193E"/>
    <w:rsid w:val="00B72BED"/>
    <w:rsid w:val="00B73195"/>
    <w:rsid w:val="00B739BC"/>
    <w:rsid w:val="00B745F5"/>
    <w:rsid w:val="00B75720"/>
    <w:rsid w:val="00B77D6E"/>
    <w:rsid w:val="00B840D8"/>
    <w:rsid w:val="00B84FDB"/>
    <w:rsid w:val="00B87BC1"/>
    <w:rsid w:val="00B9423A"/>
    <w:rsid w:val="00B963AC"/>
    <w:rsid w:val="00B97083"/>
    <w:rsid w:val="00BA1FFD"/>
    <w:rsid w:val="00BA2D16"/>
    <w:rsid w:val="00BA4DDD"/>
    <w:rsid w:val="00BA5CA3"/>
    <w:rsid w:val="00BA6522"/>
    <w:rsid w:val="00BA6AEF"/>
    <w:rsid w:val="00BA77DC"/>
    <w:rsid w:val="00BB1E67"/>
    <w:rsid w:val="00BB285F"/>
    <w:rsid w:val="00BB3344"/>
    <w:rsid w:val="00BB690A"/>
    <w:rsid w:val="00BB795A"/>
    <w:rsid w:val="00BB7D42"/>
    <w:rsid w:val="00BC0DD9"/>
    <w:rsid w:val="00BC13AB"/>
    <w:rsid w:val="00BC254C"/>
    <w:rsid w:val="00BC3A1B"/>
    <w:rsid w:val="00BC549F"/>
    <w:rsid w:val="00BC622B"/>
    <w:rsid w:val="00BC67F9"/>
    <w:rsid w:val="00BC6E8D"/>
    <w:rsid w:val="00BD64BB"/>
    <w:rsid w:val="00BD6562"/>
    <w:rsid w:val="00BE16AD"/>
    <w:rsid w:val="00BE227D"/>
    <w:rsid w:val="00BE6999"/>
    <w:rsid w:val="00BE6F23"/>
    <w:rsid w:val="00BF136B"/>
    <w:rsid w:val="00BF183F"/>
    <w:rsid w:val="00BF335E"/>
    <w:rsid w:val="00BF3D02"/>
    <w:rsid w:val="00BF444B"/>
    <w:rsid w:val="00BF5825"/>
    <w:rsid w:val="00BF59FD"/>
    <w:rsid w:val="00BF5EF0"/>
    <w:rsid w:val="00C00BBD"/>
    <w:rsid w:val="00C01975"/>
    <w:rsid w:val="00C02530"/>
    <w:rsid w:val="00C02557"/>
    <w:rsid w:val="00C02644"/>
    <w:rsid w:val="00C05262"/>
    <w:rsid w:val="00C057A9"/>
    <w:rsid w:val="00C06829"/>
    <w:rsid w:val="00C104EC"/>
    <w:rsid w:val="00C10ED9"/>
    <w:rsid w:val="00C11113"/>
    <w:rsid w:val="00C125A1"/>
    <w:rsid w:val="00C16376"/>
    <w:rsid w:val="00C1699D"/>
    <w:rsid w:val="00C20548"/>
    <w:rsid w:val="00C21292"/>
    <w:rsid w:val="00C2191A"/>
    <w:rsid w:val="00C21FFA"/>
    <w:rsid w:val="00C23ACF"/>
    <w:rsid w:val="00C25312"/>
    <w:rsid w:val="00C25548"/>
    <w:rsid w:val="00C26ADB"/>
    <w:rsid w:val="00C309E2"/>
    <w:rsid w:val="00C317ED"/>
    <w:rsid w:val="00C32B5E"/>
    <w:rsid w:val="00C35842"/>
    <w:rsid w:val="00C37257"/>
    <w:rsid w:val="00C37F3F"/>
    <w:rsid w:val="00C40367"/>
    <w:rsid w:val="00C413F5"/>
    <w:rsid w:val="00C4248D"/>
    <w:rsid w:val="00C459EE"/>
    <w:rsid w:val="00C464B1"/>
    <w:rsid w:val="00C46EFA"/>
    <w:rsid w:val="00C51CD0"/>
    <w:rsid w:val="00C524F8"/>
    <w:rsid w:val="00C5493D"/>
    <w:rsid w:val="00C54D44"/>
    <w:rsid w:val="00C56CE5"/>
    <w:rsid w:val="00C570B4"/>
    <w:rsid w:val="00C6069B"/>
    <w:rsid w:val="00C61080"/>
    <w:rsid w:val="00C61143"/>
    <w:rsid w:val="00C61DCE"/>
    <w:rsid w:val="00C620ED"/>
    <w:rsid w:val="00C63610"/>
    <w:rsid w:val="00C6419A"/>
    <w:rsid w:val="00C64591"/>
    <w:rsid w:val="00C657EC"/>
    <w:rsid w:val="00C65A44"/>
    <w:rsid w:val="00C663FD"/>
    <w:rsid w:val="00C6683F"/>
    <w:rsid w:val="00C7224D"/>
    <w:rsid w:val="00C72CD2"/>
    <w:rsid w:val="00C752B8"/>
    <w:rsid w:val="00C76DFE"/>
    <w:rsid w:val="00C774DF"/>
    <w:rsid w:val="00C77637"/>
    <w:rsid w:val="00C83178"/>
    <w:rsid w:val="00C85C70"/>
    <w:rsid w:val="00C874D7"/>
    <w:rsid w:val="00C90076"/>
    <w:rsid w:val="00C90E3A"/>
    <w:rsid w:val="00C95C37"/>
    <w:rsid w:val="00C9606F"/>
    <w:rsid w:val="00CA1D58"/>
    <w:rsid w:val="00CA4D37"/>
    <w:rsid w:val="00CA73E6"/>
    <w:rsid w:val="00CA7FEE"/>
    <w:rsid w:val="00CB39BD"/>
    <w:rsid w:val="00CB5810"/>
    <w:rsid w:val="00CB6A61"/>
    <w:rsid w:val="00CB7773"/>
    <w:rsid w:val="00CC037C"/>
    <w:rsid w:val="00CC40B6"/>
    <w:rsid w:val="00CC43EF"/>
    <w:rsid w:val="00CC51F4"/>
    <w:rsid w:val="00CC5AD1"/>
    <w:rsid w:val="00CC642E"/>
    <w:rsid w:val="00CC7A02"/>
    <w:rsid w:val="00CC7A4B"/>
    <w:rsid w:val="00CD0693"/>
    <w:rsid w:val="00CD110A"/>
    <w:rsid w:val="00CD1E75"/>
    <w:rsid w:val="00CD69C0"/>
    <w:rsid w:val="00CD6FE6"/>
    <w:rsid w:val="00CD7217"/>
    <w:rsid w:val="00CD7D04"/>
    <w:rsid w:val="00CE0934"/>
    <w:rsid w:val="00CE1D95"/>
    <w:rsid w:val="00CE2384"/>
    <w:rsid w:val="00CE2865"/>
    <w:rsid w:val="00CE2EA1"/>
    <w:rsid w:val="00CE38AD"/>
    <w:rsid w:val="00CE3A64"/>
    <w:rsid w:val="00CE4817"/>
    <w:rsid w:val="00CE5828"/>
    <w:rsid w:val="00CE5D48"/>
    <w:rsid w:val="00CE7D1E"/>
    <w:rsid w:val="00CF0813"/>
    <w:rsid w:val="00CF18ED"/>
    <w:rsid w:val="00CF46DE"/>
    <w:rsid w:val="00CF4F34"/>
    <w:rsid w:val="00CF624C"/>
    <w:rsid w:val="00CF6FC3"/>
    <w:rsid w:val="00CF72A8"/>
    <w:rsid w:val="00CF7DA9"/>
    <w:rsid w:val="00D013D2"/>
    <w:rsid w:val="00D0233C"/>
    <w:rsid w:val="00D02BDC"/>
    <w:rsid w:val="00D02EDD"/>
    <w:rsid w:val="00D04469"/>
    <w:rsid w:val="00D071B4"/>
    <w:rsid w:val="00D07C40"/>
    <w:rsid w:val="00D10530"/>
    <w:rsid w:val="00D11975"/>
    <w:rsid w:val="00D120DB"/>
    <w:rsid w:val="00D12671"/>
    <w:rsid w:val="00D14577"/>
    <w:rsid w:val="00D21381"/>
    <w:rsid w:val="00D2285B"/>
    <w:rsid w:val="00D24599"/>
    <w:rsid w:val="00D248D8"/>
    <w:rsid w:val="00D24E99"/>
    <w:rsid w:val="00D25415"/>
    <w:rsid w:val="00D2700B"/>
    <w:rsid w:val="00D274EE"/>
    <w:rsid w:val="00D343B9"/>
    <w:rsid w:val="00D37330"/>
    <w:rsid w:val="00D40711"/>
    <w:rsid w:val="00D407BB"/>
    <w:rsid w:val="00D40E46"/>
    <w:rsid w:val="00D45582"/>
    <w:rsid w:val="00D51D0A"/>
    <w:rsid w:val="00D51F7C"/>
    <w:rsid w:val="00D53C5B"/>
    <w:rsid w:val="00D54FB0"/>
    <w:rsid w:val="00D6167E"/>
    <w:rsid w:val="00D63120"/>
    <w:rsid w:val="00D656A8"/>
    <w:rsid w:val="00D72870"/>
    <w:rsid w:val="00D7375F"/>
    <w:rsid w:val="00D738D2"/>
    <w:rsid w:val="00D73E1D"/>
    <w:rsid w:val="00D74A0F"/>
    <w:rsid w:val="00D760A6"/>
    <w:rsid w:val="00D80A99"/>
    <w:rsid w:val="00D82D21"/>
    <w:rsid w:val="00D835D0"/>
    <w:rsid w:val="00D83A49"/>
    <w:rsid w:val="00D848E5"/>
    <w:rsid w:val="00D873E7"/>
    <w:rsid w:val="00D87887"/>
    <w:rsid w:val="00D92F1C"/>
    <w:rsid w:val="00D92F89"/>
    <w:rsid w:val="00D93436"/>
    <w:rsid w:val="00D9694A"/>
    <w:rsid w:val="00D976BB"/>
    <w:rsid w:val="00D97AAE"/>
    <w:rsid w:val="00D97E26"/>
    <w:rsid w:val="00DA2B5F"/>
    <w:rsid w:val="00DA4310"/>
    <w:rsid w:val="00DA4C5E"/>
    <w:rsid w:val="00DA5957"/>
    <w:rsid w:val="00DA77D3"/>
    <w:rsid w:val="00DB0925"/>
    <w:rsid w:val="00DB44BE"/>
    <w:rsid w:val="00DB602D"/>
    <w:rsid w:val="00DB677B"/>
    <w:rsid w:val="00DB678A"/>
    <w:rsid w:val="00DB694C"/>
    <w:rsid w:val="00DC1359"/>
    <w:rsid w:val="00DC1D14"/>
    <w:rsid w:val="00DC32F0"/>
    <w:rsid w:val="00DC5076"/>
    <w:rsid w:val="00DD01C5"/>
    <w:rsid w:val="00DD2F5F"/>
    <w:rsid w:val="00DD4DA5"/>
    <w:rsid w:val="00DE14DD"/>
    <w:rsid w:val="00DE1B36"/>
    <w:rsid w:val="00DE3AB2"/>
    <w:rsid w:val="00DE3B3B"/>
    <w:rsid w:val="00DE518D"/>
    <w:rsid w:val="00DF07AA"/>
    <w:rsid w:val="00DF0CC9"/>
    <w:rsid w:val="00DF4D5D"/>
    <w:rsid w:val="00DF65C4"/>
    <w:rsid w:val="00E00F59"/>
    <w:rsid w:val="00E01067"/>
    <w:rsid w:val="00E01BF3"/>
    <w:rsid w:val="00E11533"/>
    <w:rsid w:val="00E11551"/>
    <w:rsid w:val="00E11B6E"/>
    <w:rsid w:val="00E12920"/>
    <w:rsid w:val="00E13DA8"/>
    <w:rsid w:val="00E150FE"/>
    <w:rsid w:val="00E154A8"/>
    <w:rsid w:val="00E15945"/>
    <w:rsid w:val="00E21460"/>
    <w:rsid w:val="00E21668"/>
    <w:rsid w:val="00E23843"/>
    <w:rsid w:val="00E260FF"/>
    <w:rsid w:val="00E322BB"/>
    <w:rsid w:val="00E4039D"/>
    <w:rsid w:val="00E4043C"/>
    <w:rsid w:val="00E43C68"/>
    <w:rsid w:val="00E44B09"/>
    <w:rsid w:val="00E44BF4"/>
    <w:rsid w:val="00E45FE9"/>
    <w:rsid w:val="00E475FB"/>
    <w:rsid w:val="00E47874"/>
    <w:rsid w:val="00E5054C"/>
    <w:rsid w:val="00E50566"/>
    <w:rsid w:val="00E52675"/>
    <w:rsid w:val="00E540E5"/>
    <w:rsid w:val="00E54342"/>
    <w:rsid w:val="00E5593F"/>
    <w:rsid w:val="00E55F06"/>
    <w:rsid w:val="00E577F2"/>
    <w:rsid w:val="00E615F7"/>
    <w:rsid w:val="00E6183A"/>
    <w:rsid w:val="00E63749"/>
    <w:rsid w:val="00E65D2B"/>
    <w:rsid w:val="00E6623C"/>
    <w:rsid w:val="00E66A58"/>
    <w:rsid w:val="00E70999"/>
    <w:rsid w:val="00E710D2"/>
    <w:rsid w:val="00E712FE"/>
    <w:rsid w:val="00E72075"/>
    <w:rsid w:val="00E73708"/>
    <w:rsid w:val="00E75AC1"/>
    <w:rsid w:val="00E77058"/>
    <w:rsid w:val="00E810AB"/>
    <w:rsid w:val="00E83ABC"/>
    <w:rsid w:val="00E87255"/>
    <w:rsid w:val="00E903BF"/>
    <w:rsid w:val="00E910F5"/>
    <w:rsid w:val="00E911CC"/>
    <w:rsid w:val="00E9177E"/>
    <w:rsid w:val="00E9207C"/>
    <w:rsid w:val="00E92C41"/>
    <w:rsid w:val="00E934A4"/>
    <w:rsid w:val="00E96B66"/>
    <w:rsid w:val="00E974DC"/>
    <w:rsid w:val="00EA1CE9"/>
    <w:rsid w:val="00EA3B13"/>
    <w:rsid w:val="00EA3DD1"/>
    <w:rsid w:val="00EA410E"/>
    <w:rsid w:val="00EA431E"/>
    <w:rsid w:val="00EA4408"/>
    <w:rsid w:val="00EA5D18"/>
    <w:rsid w:val="00EB3038"/>
    <w:rsid w:val="00EB3D07"/>
    <w:rsid w:val="00EB4E35"/>
    <w:rsid w:val="00EB7555"/>
    <w:rsid w:val="00EB7D59"/>
    <w:rsid w:val="00EC029D"/>
    <w:rsid w:val="00EC62ED"/>
    <w:rsid w:val="00EC6727"/>
    <w:rsid w:val="00EC6C14"/>
    <w:rsid w:val="00ED0332"/>
    <w:rsid w:val="00ED56E2"/>
    <w:rsid w:val="00ED6984"/>
    <w:rsid w:val="00ED7DEA"/>
    <w:rsid w:val="00EE1035"/>
    <w:rsid w:val="00EE1212"/>
    <w:rsid w:val="00EE1FCD"/>
    <w:rsid w:val="00EE22D9"/>
    <w:rsid w:val="00EE24A7"/>
    <w:rsid w:val="00EE35B2"/>
    <w:rsid w:val="00EE5A81"/>
    <w:rsid w:val="00EE706F"/>
    <w:rsid w:val="00EF1538"/>
    <w:rsid w:val="00EF2566"/>
    <w:rsid w:val="00EF5435"/>
    <w:rsid w:val="00EF6454"/>
    <w:rsid w:val="00EF646B"/>
    <w:rsid w:val="00EF6D7A"/>
    <w:rsid w:val="00F053C9"/>
    <w:rsid w:val="00F1032A"/>
    <w:rsid w:val="00F10989"/>
    <w:rsid w:val="00F10EA7"/>
    <w:rsid w:val="00F1179A"/>
    <w:rsid w:val="00F171DA"/>
    <w:rsid w:val="00F17C91"/>
    <w:rsid w:val="00F17D89"/>
    <w:rsid w:val="00F2126A"/>
    <w:rsid w:val="00F21CF2"/>
    <w:rsid w:val="00F22459"/>
    <w:rsid w:val="00F23BAC"/>
    <w:rsid w:val="00F23EAF"/>
    <w:rsid w:val="00F25724"/>
    <w:rsid w:val="00F26638"/>
    <w:rsid w:val="00F27867"/>
    <w:rsid w:val="00F2789A"/>
    <w:rsid w:val="00F27BA1"/>
    <w:rsid w:val="00F30126"/>
    <w:rsid w:val="00F30628"/>
    <w:rsid w:val="00F3437F"/>
    <w:rsid w:val="00F35336"/>
    <w:rsid w:val="00F37693"/>
    <w:rsid w:val="00F37DBB"/>
    <w:rsid w:val="00F40E89"/>
    <w:rsid w:val="00F411AA"/>
    <w:rsid w:val="00F439B1"/>
    <w:rsid w:val="00F44587"/>
    <w:rsid w:val="00F44A61"/>
    <w:rsid w:val="00F46892"/>
    <w:rsid w:val="00F502F9"/>
    <w:rsid w:val="00F513E0"/>
    <w:rsid w:val="00F51BE3"/>
    <w:rsid w:val="00F54C6E"/>
    <w:rsid w:val="00F55CD7"/>
    <w:rsid w:val="00F56A2F"/>
    <w:rsid w:val="00F6200E"/>
    <w:rsid w:val="00F62F54"/>
    <w:rsid w:val="00F64872"/>
    <w:rsid w:val="00F6493A"/>
    <w:rsid w:val="00F64C82"/>
    <w:rsid w:val="00F65682"/>
    <w:rsid w:val="00F705F5"/>
    <w:rsid w:val="00F71838"/>
    <w:rsid w:val="00F76C0B"/>
    <w:rsid w:val="00F7779C"/>
    <w:rsid w:val="00F810F8"/>
    <w:rsid w:val="00F81FF2"/>
    <w:rsid w:val="00F83B00"/>
    <w:rsid w:val="00F83EC3"/>
    <w:rsid w:val="00F84160"/>
    <w:rsid w:val="00F87CEA"/>
    <w:rsid w:val="00F90A47"/>
    <w:rsid w:val="00F91BD0"/>
    <w:rsid w:val="00F91E32"/>
    <w:rsid w:val="00F92544"/>
    <w:rsid w:val="00F945E5"/>
    <w:rsid w:val="00F95056"/>
    <w:rsid w:val="00F9526C"/>
    <w:rsid w:val="00F974EE"/>
    <w:rsid w:val="00FA04E2"/>
    <w:rsid w:val="00FA5225"/>
    <w:rsid w:val="00FA5FB6"/>
    <w:rsid w:val="00FB1B0F"/>
    <w:rsid w:val="00FB3F69"/>
    <w:rsid w:val="00FB6D01"/>
    <w:rsid w:val="00FB7D4D"/>
    <w:rsid w:val="00FC0505"/>
    <w:rsid w:val="00FC06C3"/>
    <w:rsid w:val="00FC09E9"/>
    <w:rsid w:val="00FC2603"/>
    <w:rsid w:val="00FC4A9A"/>
    <w:rsid w:val="00FC5890"/>
    <w:rsid w:val="00FC5AE2"/>
    <w:rsid w:val="00FC7C79"/>
    <w:rsid w:val="00FC7CC2"/>
    <w:rsid w:val="00FD1FE5"/>
    <w:rsid w:val="00FD201C"/>
    <w:rsid w:val="00FD4F1B"/>
    <w:rsid w:val="00FD639B"/>
    <w:rsid w:val="00FD74EC"/>
    <w:rsid w:val="00FD78B5"/>
    <w:rsid w:val="00FD7FE8"/>
    <w:rsid w:val="00FE0074"/>
    <w:rsid w:val="00FE093D"/>
    <w:rsid w:val="00FE21BC"/>
    <w:rsid w:val="00FE2DEB"/>
    <w:rsid w:val="00FE2DF0"/>
    <w:rsid w:val="00FE427F"/>
    <w:rsid w:val="00FF0083"/>
    <w:rsid w:val="00FF067E"/>
    <w:rsid w:val="00FF09C4"/>
    <w:rsid w:val="00FF32D9"/>
    <w:rsid w:val="00FF35DE"/>
    <w:rsid w:val="00FF3721"/>
    <w:rsid w:val="00FF5F15"/>
    <w:rsid w:val="00FF7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980" fill="f" fillcolor="white" stroke="f">
      <v:fill color="white" on="f"/>
      <v:stroke on="f"/>
      <o:colormru v:ext="edit" colors="#ddd,#f8f8f8,#eaeaea"/>
    </o:shapedefaults>
    <o:shapelayout v:ext="edit">
      <o:idmap v:ext="edit" data="2"/>
    </o:shapelayout>
  </w:shapeDefaults>
  <w:decimalSymbol w:val="."/>
  <w:listSeparator w:val=","/>
  <w14:docId w14:val="1E8B68BD"/>
  <w15:docId w15:val="{262016D3-EBED-418C-96E8-21FB7D8CB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4447B"/>
  </w:style>
  <w:style w:type="paragraph" w:styleId="Heading1">
    <w:name w:val="heading 1"/>
    <w:basedOn w:val="Normal"/>
    <w:next w:val="Normal"/>
    <w:qFormat/>
    <w:rsid w:val="0024447B"/>
    <w:pPr>
      <w:keepNext/>
      <w:spacing w:before="240" w:after="60"/>
      <w:outlineLvl w:val="0"/>
    </w:pPr>
    <w:rPr>
      <w:kern w:val="28"/>
      <w:sz w:val="40"/>
    </w:rPr>
  </w:style>
  <w:style w:type="paragraph" w:styleId="Heading2">
    <w:name w:val="heading 2"/>
    <w:basedOn w:val="Normal"/>
    <w:next w:val="Normal"/>
    <w:qFormat/>
    <w:rsid w:val="0024447B"/>
    <w:pPr>
      <w:keepNext/>
      <w:keepLines/>
      <w:suppressAutoHyphens/>
      <w:spacing w:line="260" w:lineRule="atLeast"/>
      <w:outlineLvl w:val="1"/>
    </w:pPr>
    <w:rPr>
      <w:rFonts w:ascii="Arial" w:hAnsi="Arial"/>
      <w:b/>
      <w:sz w:val="18"/>
    </w:rPr>
  </w:style>
  <w:style w:type="paragraph" w:styleId="Heading3">
    <w:name w:val="heading 3"/>
    <w:basedOn w:val="Normal"/>
    <w:next w:val="Normal"/>
    <w:qFormat/>
    <w:rsid w:val="0024447B"/>
    <w:pPr>
      <w:keepNext/>
      <w:outlineLvl w:val="2"/>
    </w:pPr>
    <w:rPr>
      <w:b/>
      <w:sz w:val="24"/>
    </w:rPr>
  </w:style>
  <w:style w:type="paragraph" w:styleId="Heading4">
    <w:name w:val="heading 4"/>
    <w:basedOn w:val="Normal"/>
    <w:next w:val="Normal"/>
    <w:qFormat/>
    <w:rsid w:val="0024447B"/>
    <w:pPr>
      <w:keepNext/>
      <w:jc w:val="right"/>
      <w:outlineLvl w:val="3"/>
    </w:pPr>
    <w:rPr>
      <w:sz w:val="22"/>
      <w:u w:val="single"/>
    </w:rPr>
  </w:style>
  <w:style w:type="paragraph" w:styleId="Heading5">
    <w:name w:val="heading 5"/>
    <w:basedOn w:val="Normal"/>
    <w:next w:val="Normal"/>
    <w:qFormat/>
    <w:rsid w:val="0024447B"/>
    <w:pPr>
      <w:keepNext/>
      <w:jc w:val="right"/>
      <w:outlineLvl w:val="4"/>
    </w:pPr>
    <w:rPr>
      <w:b/>
      <w:sz w:val="24"/>
    </w:rPr>
  </w:style>
  <w:style w:type="paragraph" w:styleId="Heading6">
    <w:name w:val="heading 6"/>
    <w:basedOn w:val="Normal"/>
    <w:next w:val="Normal"/>
    <w:qFormat/>
    <w:rsid w:val="0024447B"/>
    <w:pPr>
      <w:keepNext/>
      <w:jc w:val="center"/>
      <w:outlineLvl w:val="5"/>
    </w:pPr>
    <w:rPr>
      <w:i/>
      <w:sz w:val="56"/>
    </w:rPr>
  </w:style>
  <w:style w:type="paragraph" w:styleId="Heading7">
    <w:name w:val="heading 7"/>
    <w:basedOn w:val="Normal"/>
    <w:next w:val="Normal"/>
    <w:qFormat/>
    <w:rsid w:val="0024447B"/>
    <w:pPr>
      <w:keepNext/>
      <w:jc w:val="center"/>
      <w:outlineLvl w:val="6"/>
    </w:pPr>
    <w:rPr>
      <w:i/>
      <w:sz w:val="24"/>
    </w:rPr>
  </w:style>
  <w:style w:type="paragraph" w:styleId="Heading8">
    <w:name w:val="heading 8"/>
    <w:basedOn w:val="Normal"/>
    <w:next w:val="Normal"/>
    <w:qFormat/>
    <w:rsid w:val="0024447B"/>
    <w:pPr>
      <w:keepNext/>
      <w:outlineLvl w:val="7"/>
    </w:pPr>
    <w:rPr>
      <w:sz w:val="24"/>
      <w:u w:val="single"/>
    </w:rPr>
  </w:style>
  <w:style w:type="paragraph" w:styleId="Heading9">
    <w:name w:val="heading 9"/>
    <w:basedOn w:val="Normal"/>
    <w:next w:val="Normal"/>
    <w:qFormat/>
    <w:rsid w:val="0024447B"/>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4447B"/>
    <w:pPr>
      <w:spacing w:after="120"/>
    </w:pPr>
  </w:style>
  <w:style w:type="paragraph" w:customStyle="1" w:styleId="BodyText-Contemporary">
    <w:name w:val="Body Text - Contemporary"/>
    <w:basedOn w:val="Normal"/>
    <w:link w:val="BodyText-ContemporaryChar1"/>
    <w:rsid w:val="0024447B"/>
    <w:pPr>
      <w:suppressAutoHyphens/>
      <w:spacing w:after="200" w:line="260" w:lineRule="exact"/>
    </w:pPr>
  </w:style>
  <w:style w:type="paragraph" w:customStyle="1" w:styleId="BodyText2-Contemporary">
    <w:name w:val="Body Text 2 - Contemporary"/>
    <w:basedOn w:val="Normal"/>
    <w:rsid w:val="0024447B"/>
    <w:pPr>
      <w:keepNext/>
      <w:keepLines/>
      <w:suppressAutoHyphens/>
      <w:spacing w:line="220" w:lineRule="exact"/>
    </w:pPr>
    <w:rPr>
      <w:sz w:val="32"/>
    </w:rPr>
  </w:style>
  <w:style w:type="paragraph" w:customStyle="1" w:styleId="BodyText3-Contemporary">
    <w:name w:val="Body Text 3 - Contemporary"/>
    <w:basedOn w:val="Normal"/>
    <w:rsid w:val="0024447B"/>
    <w:pPr>
      <w:suppressAutoHyphens/>
      <w:spacing w:line="200" w:lineRule="exact"/>
    </w:pPr>
    <w:rPr>
      <w:sz w:val="22"/>
    </w:rPr>
  </w:style>
  <w:style w:type="paragraph" w:customStyle="1" w:styleId="Byline-Contemporary">
    <w:name w:val="Byline - Contemporary"/>
    <w:basedOn w:val="Normal"/>
    <w:next w:val="BodyText"/>
    <w:rsid w:val="0024447B"/>
    <w:pPr>
      <w:spacing w:after="200" w:line="260" w:lineRule="exact"/>
    </w:pPr>
    <w:rPr>
      <w:i/>
    </w:rPr>
  </w:style>
  <w:style w:type="paragraph" w:customStyle="1" w:styleId="CalendarHead-Contemporary">
    <w:name w:val="Calendar Head - Contemporary"/>
    <w:basedOn w:val="Normal"/>
    <w:rsid w:val="0024447B"/>
    <w:pPr>
      <w:spacing w:line="240" w:lineRule="exact"/>
    </w:pPr>
    <w:rPr>
      <w:rFonts w:ascii="Arial" w:hAnsi="Arial"/>
      <w:b/>
      <w:sz w:val="18"/>
    </w:rPr>
  </w:style>
  <w:style w:type="paragraph" w:customStyle="1" w:styleId="CalendarSubhead-Contemporary">
    <w:name w:val="Calendar Subhead - Contemporary"/>
    <w:basedOn w:val="Normal"/>
    <w:next w:val="Normal"/>
    <w:rsid w:val="0024447B"/>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rsid w:val="0024447B"/>
    <w:pPr>
      <w:spacing w:after="240" w:line="240" w:lineRule="exact"/>
    </w:pPr>
    <w:rPr>
      <w:rFonts w:ascii="Arial" w:hAnsi="Arial"/>
      <w:sz w:val="18"/>
    </w:rPr>
  </w:style>
  <w:style w:type="paragraph" w:customStyle="1" w:styleId="CalendarTitle-Contemporary">
    <w:name w:val="Calendar Title - Contemporary"/>
    <w:basedOn w:val="Normal"/>
    <w:next w:val="CalendarHead-Contemporary"/>
    <w:rsid w:val="0024447B"/>
    <w:pPr>
      <w:spacing w:before="80" w:after="240" w:line="400" w:lineRule="exact"/>
    </w:pPr>
    <w:rPr>
      <w:rFonts w:ascii="Arial" w:hAnsi="Arial"/>
      <w:b/>
      <w:spacing w:val="-10"/>
      <w:kern w:val="36"/>
      <w:sz w:val="36"/>
    </w:rPr>
  </w:style>
  <w:style w:type="paragraph" w:styleId="Caption">
    <w:name w:val="caption"/>
    <w:basedOn w:val="Normal"/>
    <w:next w:val="Normal"/>
    <w:qFormat/>
    <w:rsid w:val="0024447B"/>
    <w:pPr>
      <w:spacing w:before="120" w:after="120"/>
    </w:pPr>
    <w:rPr>
      <w:b/>
    </w:rPr>
  </w:style>
  <w:style w:type="paragraph" w:customStyle="1" w:styleId="Footer-Contemporary">
    <w:name w:val="Footer - Contemporary"/>
    <w:basedOn w:val="Normal"/>
    <w:rsid w:val="0024447B"/>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rsid w:val="0024447B"/>
    <w:pPr>
      <w:tabs>
        <w:tab w:val="center" w:pos="4320"/>
        <w:tab w:val="right" w:pos="8640"/>
      </w:tabs>
    </w:pPr>
  </w:style>
  <w:style w:type="paragraph" w:customStyle="1" w:styleId="Header-Contemporary">
    <w:name w:val="Header - Contemporary"/>
    <w:basedOn w:val="Normal"/>
    <w:rsid w:val="0024447B"/>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rsid w:val="0024447B"/>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rsid w:val="0024447B"/>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rsid w:val="0024447B"/>
    <w:pPr>
      <w:spacing w:before="0" w:after="0" w:line="200" w:lineRule="exact"/>
      <w:jc w:val="right"/>
    </w:pPr>
    <w:rPr>
      <w:rFonts w:ascii="Arial" w:hAnsi="Arial"/>
      <w:sz w:val="18"/>
    </w:rPr>
  </w:style>
  <w:style w:type="paragraph" w:customStyle="1" w:styleId="JumpFrom-Contemporary">
    <w:name w:val="Jump From - Contemporary"/>
    <w:basedOn w:val="Normal"/>
    <w:rsid w:val="0024447B"/>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rsid w:val="0024447B"/>
    <w:pPr>
      <w:jc w:val="right"/>
    </w:pPr>
    <w:rPr>
      <w:i/>
      <w:sz w:val="18"/>
    </w:rPr>
  </w:style>
  <w:style w:type="paragraph" w:customStyle="1" w:styleId="MailingAddress-Contemporary">
    <w:name w:val="Mailing Address - Contemporary"/>
    <w:basedOn w:val="Normal"/>
    <w:rsid w:val="0024447B"/>
    <w:pPr>
      <w:spacing w:line="260" w:lineRule="exact"/>
    </w:pPr>
    <w:rPr>
      <w:rFonts w:ascii="Arial" w:hAnsi="Arial"/>
    </w:rPr>
  </w:style>
  <w:style w:type="character" w:customStyle="1" w:styleId="PageNumber-Contemporary">
    <w:name w:val="Page Number - Contemporary"/>
    <w:rsid w:val="0024447B"/>
    <w:rPr>
      <w:sz w:val="48"/>
      <w:effect w:val="none"/>
    </w:rPr>
  </w:style>
  <w:style w:type="paragraph" w:customStyle="1" w:styleId="Postage-Contemporary">
    <w:name w:val="Postage - Contemporary"/>
    <w:basedOn w:val="Normal"/>
    <w:rsid w:val="0024447B"/>
    <w:pPr>
      <w:widowControl w:val="0"/>
      <w:spacing w:line="240" w:lineRule="exact"/>
      <w:jc w:val="center"/>
    </w:pPr>
    <w:rPr>
      <w:rFonts w:ascii="Arial" w:hAnsi="Arial"/>
      <w:sz w:val="18"/>
    </w:rPr>
  </w:style>
  <w:style w:type="paragraph" w:customStyle="1" w:styleId="ReturnAddress-Contemporary">
    <w:name w:val="Return Address - Contemporary"/>
    <w:basedOn w:val="Normal"/>
    <w:rsid w:val="0024447B"/>
    <w:pPr>
      <w:spacing w:line="240" w:lineRule="exact"/>
    </w:pPr>
    <w:rPr>
      <w:rFonts w:ascii="Arial" w:hAnsi="Arial"/>
      <w:sz w:val="16"/>
    </w:rPr>
  </w:style>
  <w:style w:type="paragraph" w:customStyle="1" w:styleId="SidebarHead-Contemporary">
    <w:name w:val="Sidebar Head - Contemporary"/>
    <w:basedOn w:val="Heading9"/>
    <w:next w:val="Normal"/>
    <w:rsid w:val="0024447B"/>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rsid w:val="0024447B"/>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rsid w:val="0024447B"/>
    <w:pPr>
      <w:spacing w:line="360" w:lineRule="exact"/>
    </w:pPr>
    <w:rPr>
      <w:spacing w:val="-20"/>
      <w:kern w:val="32"/>
      <w:sz w:val="32"/>
    </w:rPr>
  </w:style>
  <w:style w:type="paragraph" w:customStyle="1" w:styleId="Title-Contemporary">
    <w:name w:val="Title - Contemporary"/>
    <w:basedOn w:val="Normal"/>
    <w:next w:val="Heading1-Contemporary"/>
    <w:rsid w:val="0024447B"/>
    <w:pPr>
      <w:keepNext/>
      <w:keepLines/>
      <w:suppressAutoHyphens/>
      <w:spacing w:line="1320" w:lineRule="exact"/>
    </w:pPr>
    <w:rPr>
      <w:rFonts w:ascii="Arial" w:hAnsi="Arial"/>
      <w:b/>
      <w:spacing w:val="-60"/>
      <w:kern w:val="124"/>
      <w:sz w:val="100"/>
    </w:rPr>
  </w:style>
  <w:style w:type="paragraph" w:customStyle="1" w:styleId="TOCHeading-Contemporary">
    <w:name w:val="TOC Heading - Contemporary"/>
    <w:basedOn w:val="Normal"/>
    <w:next w:val="Normal"/>
    <w:rsid w:val="0024447B"/>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rsid w:val="0024447B"/>
    <w:pPr>
      <w:spacing w:line="640" w:lineRule="exact"/>
    </w:pPr>
    <w:rPr>
      <w:rFonts w:ascii="Arial" w:hAnsi="Arial"/>
      <w:b/>
      <w:kern w:val="60"/>
      <w:sz w:val="60"/>
    </w:rPr>
  </w:style>
  <w:style w:type="paragraph" w:customStyle="1" w:styleId="TOCText-Contemporary">
    <w:name w:val="TOC Text - Contemporary"/>
    <w:basedOn w:val="Normal"/>
    <w:rsid w:val="0024447B"/>
    <w:pPr>
      <w:spacing w:line="240" w:lineRule="exact"/>
    </w:pPr>
    <w:rPr>
      <w:rFonts w:ascii="Arial" w:hAnsi="Arial"/>
      <w:sz w:val="18"/>
    </w:rPr>
  </w:style>
  <w:style w:type="paragraph" w:customStyle="1" w:styleId="DefaultText">
    <w:name w:val="Default Text"/>
    <w:basedOn w:val="Normal"/>
    <w:rsid w:val="0024447B"/>
    <w:pPr>
      <w:jc w:val="both"/>
    </w:pPr>
    <w:rPr>
      <w:sz w:val="22"/>
    </w:rPr>
  </w:style>
  <w:style w:type="paragraph" w:customStyle="1" w:styleId="lowertable">
    <w:name w:val="lower table"/>
    <w:basedOn w:val="Normal"/>
    <w:rsid w:val="0024447B"/>
    <w:pPr>
      <w:jc w:val="center"/>
    </w:pPr>
  </w:style>
  <w:style w:type="paragraph" w:styleId="DocumentMap">
    <w:name w:val="Document Map"/>
    <w:basedOn w:val="Normal"/>
    <w:semiHidden/>
    <w:rsid w:val="0024447B"/>
    <w:pPr>
      <w:shd w:val="clear" w:color="auto" w:fill="000080"/>
    </w:pPr>
    <w:rPr>
      <w:rFonts w:ascii="Tahoma" w:hAnsi="Tahoma"/>
    </w:rPr>
  </w:style>
  <w:style w:type="paragraph" w:styleId="BodyText2">
    <w:name w:val="Body Text 2"/>
    <w:basedOn w:val="Normal"/>
    <w:rsid w:val="0024447B"/>
    <w:rPr>
      <w:sz w:val="22"/>
    </w:rPr>
  </w:style>
  <w:style w:type="paragraph" w:styleId="BodyText3">
    <w:name w:val="Body Text 3"/>
    <w:basedOn w:val="Normal"/>
    <w:rsid w:val="0024447B"/>
    <w:rPr>
      <w:rFonts w:ascii="Arial" w:hAnsi="Arial"/>
      <w:b/>
    </w:rPr>
  </w:style>
  <w:style w:type="character" w:styleId="Hyperlink">
    <w:name w:val="Hyperlink"/>
    <w:rsid w:val="0024447B"/>
    <w:rPr>
      <w:color w:val="0000FF"/>
      <w:u w:val="single"/>
    </w:rPr>
  </w:style>
  <w:style w:type="character" w:styleId="CommentReference">
    <w:name w:val="annotation reference"/>
    <w:semiHidden/>
    <w:rsid w:val="0024447B"/>
    <w:rPr>
      <w:sz w:val="16"/>
    </w:rPr>
  </w:style>
  <w:style w:type="paragraph" w:styleId="CommentText">
    <w:name w:val="annotation text"/>
    <w:basedOn w:val="Normal"/>
    <w:semiHidden/>
    <w:rsid w:val="0024447B"/>
  </w:style>
  <w:style w:type="paragraph" w:styleId="Footer">
    <w:name w:val="footer"/>
    <w:basedOn w:val="Normal"/>
    <w:rsid w:val="0024447B"/>
    <w:pPr>
      <w:tabs>
        <w:tab w:val="center" w:pos="4320"/>
        <w:tab w:val="right" w:pos="8640"/>
      </w:tabs>
    </w:pPr>
  </w:style>
  <w:style w:type="character" w:styleId="PageNumber">
    <w:name w:val="page number"/>
    <w:basedOn w:val="DefaultParagraphFont"/>
    <w:rsid w:val="0024447B"/>
  </w:style>
  <w:style w:type="paragraph" w:styleId="BodyTextIndent">
    <w:name w:val="Body Text Indent"/>
    <w:basedOn w:val="Normal"/>
    <w:rsid w:val="0024447B"/>
    <w:pPr>
      <w:ind w:left="360"/>
    </w:pPr>
    <w:rPr>
      <w:rFonts w:ascii="Arial" w:hAnsi="Arial"/>
      <w:sz w:val="24"/>
    </w:rPr>
  </w:style>
  <w:style w:type="paragraph" w:styleId="Title">
    <w:name w:val="Title"/>
    <w:basedOn w:val="Normal"/>
    <w:qFormat/>
    <w:rsid w:val="0024447B"/>
    <w:pPr>
      <w:jc w:val="center"/>
    </w:pPr>
    <w:rPr>
      <w:sz w:val="28"/>
    </w:rPr>
  </w:style>
  <w:style w:type="paragraph" w:styleId="Subtitle">
    <w:name w:val="Subtitle"/>
    <w:basedOn w:val="Normal"/>
    <w:qFormat/>
    <w:rsid w:val="0024447B"/>
    <w:pPr>
      <w:jc w:val="center"/>
    </w:pPr>
    <w:rPr>
      <w:b/>
      <w:sz w:val="28"/>
    </w:rPr>
  </w:style>
  <w:style w:type="paragraph" w:styleId="PlainText">
    <w:name w:val="Plain Text"/>
    <w:basedOn w:val="Normal"/>
    <w:link w:val="PlainTextChar"/>
    <w:uiPriority w:val="99"/>
    <w:rsid w:val="0024447B"/>
    <w:rPr>
      <w:rFonts w:ascii="Courier New" w:hAnsi="Courier New"/>
    </w:rPr>
  </w:style>
  <w:style w:type="paragraph" w:customStyle="1" w:styleId="Head">
    <w:name w:val="Head"/>
    <w:basedOn w:val="Normal"/>
    <w:rsid w:val="0024447B"/>
    <w:rPr>
      <w:rFonts w:ascii="95 Helvetica Black" w:hAnsi="95 Helvetica Black"/>
      <w:sz w:val="28"/>
    </w:rPr>
  </w:style>
  <w:style w:type="character" w:styleId="FollowedHyperlink">
    <w:name w:val="FollowedHyperlink"/>
    <w:rsid w:val="0024447B"/>
    <w:rPr>
      <w:color w:val="800080"/>
      <w:u w:val="single"/>
    </w:rPr>
  </w:style>
  <w:style w:type="paragraph" w:styleId="BodyTextIndent2">
    <w:name w:val="Body Text Indent 2"/>
    <w:basedOn w:val="Normal"/>
    <w:rsid w:val="0024447B"/>
    <w:pPr>
      <w:ind w:left="432"/>
    </w:pPr>
    <w:rPr>
      <w:sz w:val="22"/>
    </w:rPr>
  </w:style>
  <w:style w:type="character" w:customStyle="1" w:styleId="BodyText-ContemporaryChar1">
    <w:name w:val="Body Text - Contemporary Char1"/>
    <w:link w:val="BodyText-Contemporary"/>
    <w:rsid w:val="00B87BC1"/>
    <w:rPr>
      <w:lang w:val="en-US" w:eastAsia="en-US" w:bidi="ar-SA"/>
    </w:rPr>
  </w:style>
  <w:style w:type="paragraph" w:customStyle="1" w:styleId="featureheading">
    <w:name w:val="featureheading"/>
    <w:basedOn w:val="Normal"/>
    <w:rsid w:val="00E11B6E"/>
    <w:pPr>
      <w:spacing w:before="100" w:beforeAutospacing="1" w:after="100" w:afterAutospacing="1"/>
    </w:pPr>
    <w:rPr>
      <w:rFonts w:ascii="Arial" w:hAnsi="Arial" w:cs="Arial"/>
      <w:b/>
      <w:bCs/>
      <w:color w:val="996600"/>
      <w:sz w:val="18"/>
      <w:szCs w:val="18"/>
    </w:rPr>
  </w:style>
  <w:style w:type="character" w:customStyle="1" w:styleId="blackarial121">
    <w:name w:val="black_arial_121"/>
    <w:rsid w:val="00F83EC3"/>
    <w:rPr>
      <w:rFonts w:ascii="Arial" w:hAnsi="Arial" w:cs="Arial" w:hint="default"/>
      <w:b w:val="0"/>
      <w:bCs w:val="0"/>
      <w:i w:val="0"/>
      <w:iCs w:val="0"/>
      <w:strike w:val="0"/>
      <w:dstrike w:val="0"/>
      <w:sz w:val="24"/>
      <w:szCs w:val="24"/>
      <w:u w:val="none"/>
      <w:effect w:val="none"/>
    </w:rPr>
  </w:style>
  <w:style w:type="paragraph" w:styleId="NormalWeb">
    <w:name w:val="Normal (Web)"/>
    <w:basedOn w:val="Normal"/>
    <w:uiPriority w:val="99"/>
    <w:rsid w:val="00E83ABC"/>
    <w:pPr>
      <w:spacing w:before="100" w:beforeAutospacing="1" w:after="100" w:afterAutospacing="1"/>
    </w:pPr>
    <w:rPr>
      <w:sz w:val="24"/>
      <w:szCs w:val="24"/>
    </w:rPr>
  </w:style>
  <w:style w:type="character" w:styleId="Strong">
    <w:name w:val="Strong"/>
    <w:qFormat/>
    <w:rsid w:val="00576328"/>
    <w:rPr>
      <w:b/>
      <w:bCs/>
    </w:rPr>
  </w:style>
  <w:style w:type="character" w:customStyle="1" w:styleId="yshortcuts">
    <w:name w:val="yshortcuts"/>
    <w:basedOn w:val="DefaultParagraphFont"/>
    <w:rsid w:val="00CC7A4B"/>
  </w:style>
  <w:style w:type="character" w:customStyle="1" w:styleId="PlainTextChar">
    <w:name w:val="Plain Text Char"/>
    <w:link w:val="PlainText"/>
    <w:uiPriority w:val="99"/>
    <w:rsid w:val="005F6DCA"/>
    <w:rPr>
      <w:rFonts w:ascii="Courier New" w:hAnsi="Courier New"/>
    </w:rPr>
  </w:style>
  <w:style w:type="paragraph" w:styleId="BalloonText">
    <w:name w:val="Balloon Text"/>
    <w:basedOn w:val="Normal"/>
    <w:link w:val="BalloonTextChar"/>
    <w:semiHidden/>
    <w:unhideWhenUsed/>
    <w:rsid w:val="006909CF"/>
    <w:rPr>
      <w:rFonts w:ascii="Segoe UI" w:hAnsi="Segoe UI" w:cs="Segoe UI"/>
      <w:sz w:val="18"/>
      <w:szCs w:val="18"/>
    </w:rPr>
  </w:style>
  <w:style w:type="character" w:customStyle="1" w:styleId="BalloonTextChar">
    <w:name w:val="Balloon Text Char"/>
    <w:link w:val="BalloonText"/>
    <w:semiHidden/>
    <w:rsid w:val="006909CF"/>
    <w:rPr>
      <w:rFonts w:ascii="Segoe UI" w:hAnsi="Segoe UI" w:cs="Segoe UI"/>
      <w:sz w:val="18"/>
      <w:szCs w:val="18"/>
    </w:rPr>
  </w:style>
  <w:style w:type="character" w:styleId="UnresolvedMention">
    <w:name w:val="Unresolved Mention"/>
    <w:uiPriority w:val="99"/>
    <w:semiHidden/>
    <w:unhideWhenUsed/>
    <w:rsid w:val="00F81F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78628">
      <w:bodyDiv w:val="1"/>
      <w:marLeft w:val="0"/>
      <w:marRight w:val="0"/>
      <w:marTop w:val="0"/>
      <w:marBottom w:val="0"/>
      <w:divBdr>
        <w:top w:val="none" w:sz="0" w:space="0" w:color="auto"/>
        <w:left w:val="none" w:sz="0" w:space="0" w:color="auto"/>
        <w:bottom w:val="none" w:sz="0" w:space="0" w:color="auto"/>
        <w:right w:val="none" w:sz="0" w:space="0" w:color="auto"/>
      </w:divBdr>
    </w:div>
    <w:div w:id="73091058">
      <w:bodyDiv w:val="1"/>
      <w:marLeft w:val="0"/>
      <w:marRight w:val="0"/>
      <w:marTop w:val="0"/>
      <w:marBottom w:val="0"/>
      <w:divBdr>
        <w:top w:val="none" w:sz="0" w:space="0" w:color="auto"/>
        <w:left w:val="none" w:sz="0" w:space="0" w:color="auto"/>
        <w:bottom w:val="none" w:sz="0" w:space="0" w:color="auto"/>
        <w:right w:val="none" w:sz="0" w:space="0" w:color="auto"/>
      </w:divBdr>
    </w:div>
    <w:div w:id="142938084">
      <w:bodyDiv w:val="1"/>
      <w:marLeft w:val="0"/>
      <w:marRight w:val="0"/>
      <w:marTop w:val="0"/>
      <w:marBottom w:val="0"/>
      <w:divBdr>
        <w:top w:val="none" w:sz="0" w:space="0" w:color="auto"/>
        <w:left w:val="none" w:sz="0" w:space="0" w:color="auto"/>
        <w:bottom w:val="none" w:sz="0" w:space="0" w:color="auto"/>
        <w:right w:val="none" w:sz="0" w:space="0" w:color="auto"/>
      </w:divBdr>
      <w:divsChild>
        <w:div w:id="242224886">
          <w:marLeft w:val="0"/>
          <w:marRight w:val="0"/>
          <w:marTop w:val="0"/>
          <w:marBottom w:val="0"/>
          <w:divBdr>
            <w:top w:val="none" w:sz="0" w:space="0" w:color="auto"/>
            <w:left w:val="none" w:sz="0" w:space="0" w:color="auto"/>
            <w:bottom w:val="none" w:sz="0" w:space="0" w:color="auto"/>
            <w:right w:val="none" w:sz="0" w:space="0" w:color="auto"/>
          </w:divBdr>
          <w:divsChild>
            <w:div w:id="717440969">
              <w:marLeft w:val="0"/>
              <w:marRight w:val="0"/>
              <w:marTop w:val="0"/>
              <w:marBottom w:val="0"/>
              <w:divBdr>
                <w:top w:val="none" w:sz="0" w:space="0" w:color="auto"/>
                <w:left w:val="none" w:sz="0" w:space="0" w:color="auto"/>
                <w:bottom w:val="none" w:sz="0" w:space="0" w:color="auto"/>
                <w:right w:val="none" w:sz="0" w:space="0" w:color="auto"/>
              </w:divBdr>
              <w:divsChild>
                <w:div w:id="106661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28448">
      <w:bodyDiv w:val="1"/>
      <w:marLeft w:val="0"/>
      <w:marRight w:val="0"/>
      <w:marTop w:val="0"/>
      <w:marBottom w:val="0"/>
      <w:divBdr>
        <w:top w:val="none" w:sz="0" w:space="0" w:color="auto"/>
        <w:left w:val="none" w:sz="0" w:space="0" w:color="auto"/>
        <w:bottom w:val="none" w:sz="0" w:space="0" w:color="auto"/>
        <w:right w:val="none" w:sz="0" w:space="0" w:color="auto"/>
      </w:divBdr>
    </w:div>
    <w:div w:id="304046856">
      <w:bodyDiv w:val="1"/>
      <w:marLeft w:val="0"/>
      <w:marRight w:val="0"/>
      <w:marTop w:val="0"/>
      <w:marBottom w:val="0"/>
      <w:divBdr>
        <w:top w:val="none" w:sz="0" w:space="0" w:color="auto"/>
        <w:left w:val="none" w:sz="0" w:space="0" w:color="auto"/>
        <w:bottom w:val="none" w:sz="0" w:space="0" w:color="auto"/>
        <w:right w:val="none" w:sz="0" w:space="0" w:color="auto"/>
      </w:divBdr>
    </w:div>
    <w:div w:id="323898109">
      <w:bodyDiv w:val="1"/>
      <w:marLeft w:val="0"/>
      <w:marRight w:val="0"/>
      <w:marTop w:val="0"/>
      <w:marBottom w:val="0"/>
      <w:divBdr>
        <w:top w:val="none" w:sz="0" w:space="0" w:color="auto"/>
        <w:left w:val="none" w:sz="0" w:space="0" w:color="auto"/>
        <w:bottom w:val="none" w:sz="0" w:space="0" w:color="auto"/>
        <w:right w:val="none" w:sz="0" w:space="0" w:color="auto"/>
      </w:divBdr>
    </w:div>
    <w:div w:id="55300200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734011241">
          <w:marLeft w:val="150"/>
          <w:marRight w:val="150"/>
          <w:marTop w:val="150"/>
          <w:marBottom w:val="150"/>
          <w:divBdr>
            <w:top w:val="none" w:sz="0" w:space="0" w:color="auto"/>
            <w:left w:val="none" w:sz="0" w:space="0" w:color="auto"/>
            <w:bottom w:val="none" w:sz="0" w:space="0" w:color="auto"/>
            <w:right w:val="none" w:sz="0" w:space="0" w:color="auto"/>
          </w:divBdr>
          <w:divsChild>
            <w:div w:id="887256984">
              <w:marLeft w:val="0"/>
              <w:marRight w:val="0"/>
              <w:marTop w:val="0"/>
              <w:marBottom w:val="0"/>
              <w:divBdr>
                <w:top w:val="none" w:sz="0" w:space="0" w:color="auto"/>
                <w:left w:val="none" w:sz="0" w:space="0" w:color="auto"/>
                <w:bottom w:val="none" w:sz="0" w:space="0" w:color="auto"/>
                <w:right w:val="none" w:sz="0" w:space="0" w:color="auto"/>
              </w:divBdr>
              <w:divsChild>
                <w:div w:id="156305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434244">
      <w:bodyDiv w:val="1"/>
      <w:marLeft w:val="0"/>
      <w:marRight w:val="0"/>
      <w:marTop w:val="0"/>
      <w:marBottom w:val="0"/>
      <w:divBdr>
        <w:top w:val="none" w:sz="0" w:space="0" w:color="auto"/>
        <w:left w:val="none" w:sz="0" w:space="0" w:color="auto"/>
        <w:bottom w:val="none" w:sz="0" w:space="0" w:color="auto"/>
        <w:right w:val="none" w:sz="0" w:space="0" w:color="auto"/>
      </w:divBdr>
    </w:div>
    <w:div w:id="1183740634">
      <w:bodyDiv w:val="1"/>
      <w:marLeft w:val="0"/>
      <w:marRight w:val="0"/>
      <w:marTop w:val="0"/>
      <w:marBottom w:val="0"/>
      <w:divBdr>
        <w:top w:val="none" w:sz="0" w:space="0" w:color="auto"/>
        <w:left w:val="none" w:sz="0" w:space="0" w:color="auto"/>
        <w:bottom w:val="none" w:sz="0" w:space="0" w:color="auto"/>
        <w:right w:val="none" w:sz="0" w:space="0" w:color="auto"/>
      </w:divBdr>
    </w:div>
    <w:div w:id="1327129698">
      <w:bodyDiv w:val="1"/>
      <w:marLeft w:val="0"/>
      <w:marRight w:val="0"/>
      <w:marTop w:val="0"/>
      <w:marBottom w:val="0"/>
      <w:divBdr>
        <w:top w:val="none" w:sz="0" w:space="0" w:color="auto"/>
        <w:left w:val="none" w:sz="0" w:space="0" w:color="auto"/>
        <w:bottom w:val="none" w:sz="0" w:space="0" w:color="auto"/>
        <w:right w:val="none" w:sz="0" w:space="0" w:color="auto"/>
      </w:divBdr>
    </w:div>
    <w:div w:id="21286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thlehem@acegroup.cc" TargetMode="External"/><Relationship Id="rId13" Type="http://schemas.openxmlformats.org/officeDocument/2006/relationships/image" Target="media/image3.jpeg"/><Relationship Id="rId18" Type="http://schemas.openxmlformats.org/officeDocument/2006/relationships/image" Target="media/image5.png"/><Relationship Id="rId26" Type="http://schemas.openxmlformats.org/officeDocument/2006/relationships/header" Target="header5.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oleObject" Target="embeddings/oleObject1.bin"/><Relationship Id="rId25" Type="http://schemas.openxmlformats.org/officeDocument/2006/relationships/header" Target="header4.xml"/><Relationship Id="rId33" Type="http://schemas.openxmlformats.org/officeDocument/2006/relationships/footer" Target="footer2.xml"/><Relationship Id="rId38"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3.xm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e.ruen1961@gmail.com" TargetMode="External"/><Relationship Id="rId24" Type="http://schemas.openxmlformats.org/officeDocument/2006/relationships/image" Target="media/image10.jpeg"/><Relationship Id="rId32" Type="http://schemas.openxmlformats.org/officeDocument/2006/relationships/header" Target="header7.xml"/><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9.jpeg"/><Relationship Id="rId28" Type="http://schemas.openxmlformats.org/officeDocument/2006/relationships/image" Target="media/image11.jpeg"/><Relationship Id="rId36" Type="http://schemas.openxmlformats.org/officeDocument/2006/relationships/header" Target="header9.xml"/><Relationship Id="rId10" Type="http://schemas.openxmlformats.org/officeDocument/2006/relationships/image" Target="https://encrypted-tbn0.gstatic.com/images?q=tbn:ANd9GcTrxKTfY-d8AXNmTHTJLUbVFyoeOI9eUm9k4JN_Mqu8QTegYoriYJYuPmA" TargetMode="External"/><Relationship Id="rId19" Type="http://schemas.openxmlformats.org/officeDocument/2006/relationships/image" Target="media/image6.jpeg"/><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footer" Target="footer1.xml"/><Relationship Id="rId30" Type="http://schemas.openxmlformats.org/officeDocument/2006/relationships/image" Target="media/image13.png"/><Relationship Id="rId35" Type="http://schemas.openxmlformats.org/officeDocument/2006/relationships/header" Target="header8.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ethlehem\Application%20Data\Microsoft\Templates\Newsletter%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70C43-61DA-4917-9FBB-027A0820E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Wizard</Template>
  <TotalTime>1691</TotalTime>
  <Pages>7</Pages>
  <Words>1946</Words>
  <Characters>11096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Newsletter</vt:lpstr>
    </vt:vector>
  </TitlesOfParts>
  <Company/>
  <LinksUpToDate>false</LinksUpToDate>
  <CharactersWithSpaces>13016</CharactersWithSpaces>
  <SharedDoc>false</SharedDoc>
  <HLinks>
    <vt:vector size="12" baseType="variant">
      <vt:variant>
        <vt:i4>5111935</vt:i4>
      </vt:variant>
      <vt:variant>
        <vt:i4>3</vt:i4>
      </vt:variant>
      <vt:variant>
        <vt:i4>0</vt:i4>
      </vt:variant>
      <vt:variant>
        <vt:i4>5</vt:i4>
      </vt:variant>
      <vt:variant>
        <vt:lpwstr>mailto:subscriptions@augsburgfortress.org</vt:lpwstr>
      </vt:variant>
      <vt:variant>
        <vt:lpwstr/>
      </vt: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
  <dc:creator>Helen Benson</dc:creator>
  <cp:keywords/>
  <dc:description/>
  <cp:lastModifiedBy>secretary</cp:lastModifiedBy>
  <cp:revision>31</cp:revision>
  <cp:lastPrinted>2022-10-20T17:49:00Z</cp:lastPrinted>
  <dcterms:created xsi:type="dcterms:W3CDTF">2022-10-18T16:50:00Z</dcterms:created>
  <dcterms:modified xsi:type="dcterms:W3CDTF">2022-10-20T17:51:00Z</dcterms:modified>
</cp:coreProperties>
</file>